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EEA" w:rsidRDefault="00801EEA" w:rsidP="004C6912">
      <w:pPr>
        <w:jc w:val="right"/>
        <w:rPr>
          <w:rFonts w:ascii="Times New Roman" w:hAnsi="Times New Roman"/>
          <w:sz w:val="24"/>
          <w:szCs w:val="24"/>
        </w:rPr>
      </w:pPr>
    </w:p>
    <w:p w:rsidR="00801EEA" w:rsidRDefault="00801EEA" w:rsidP="00636A23">
      <w:pPr>
        <w:jc w:val="right"/>
        <w:rPr>
          <w:rFonts w:ascii="Times New Roman" w:hAnsi="Times New Roman"/>
          <w:sz w:val="24"/>
          <w:szCs w:val="24"/>
        </w:rPr>
      </w:pPr>
      <w:r w:rsidRPr="004C6912">
        <w:rPr>
          <w:rFonts w:ascii="Times New Roman" w:hAnsi="Times New Roman"/>
          <w:sz w:val="24"/>
          <w:szCs w:val="24"/>
        </w:rPr>
        <w:t>УТВЕРЖД</w:t>
      </w:r>
      <w:r>
        <w:rPr>
          <w:rFonts w:ascii="Times New Roman" w:hAnsi="Times New Roman"/>
          <w:sz w:val="24"/>
          <w:szCs w:val="24"/>
        </w:rPr>
        <w:t>ЕН</w:t>
      </w:r>
    </w:p>
    <w:p w:rsidR="00801EEA" w:rsidRDefault="00801EEA" w:rsidP="00636A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Приказом  государственного бюджетного</w:t>
      </w:r>
    </w:p>
    <w:p w:rsidR="00801EEA" w:rsidRDefault="00801EEA" w:rsidP="00636A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учреждения социального обслуживания населения</w:t>
      </w:r>
    </w:p>
    <w:p w:rsidR="00801EEA" w:rsidRDefault="00801EEA" w:rsidP="00636A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«Болгатовский психоневрологический интернат»  от 04.12.2018 № 95</w:t>
      </w:r>
    </w:p>
    <w:p w:rsidR="00801EEA" w:rsidRDefault="00801EEA" w:rsidP="008A67E0">
      <w:pPr>
        <w:jc w:val="center"/>
        <w:rPr>
          <w:rFonts w:ascii="Times New Roman" w:hAnsi="Times New Roman"/>
          <w:b/>
          <w:sz w:val="24"/>
          <w:szCs w:val="24"/>
        </w:rPr>
      </w:pPr>
    </w:p>
    <w:p w:rsidR="00801EEA" w:rsidRDefault="00801EEA" w:rsidP="008A67E0">
      <w:pPr>
        <w:jc w:val="center"/>
        <w:rPr>
          <w:rFonts w:ascii="Times New Roman" w:hAnsi="Times New Roman"/>
          <w:b/>
          <w:sz w:val="24"/>
          <w:szCs w:val="24"/>
        </w:rPr>
      </w:pPr>
    </w:p>
    <w:p w:rsidR="00801EEA" w:rsidRDefault="00801EEA" w:rsidP="008A67E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Л А Н</w:t>
      </w:r>
    </w:p>
    <w:p w:rsidR="00801EEA" w:rsidRPr="000141F7" w:rsidRDefault="00801EEA" w:rsidP="00471F7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мероприятий по улучшению качества условий оказания услуг по итогам  независимой оценки  в ГБУСО «Болгатовский  психоневрол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гический интернат»  </w:t>
      </w:r>
      <w:r w:rsidRPr="000141F7">
        <w:rPr>
          <w:rFonts w:ascii="Times New Roman" w:hAnsi="Times New Roman"/>
          <w:b/>
          <w:sz w:val="24"/>
          <w:szCs w:val="24"/>
        </w:rPr>
        <w:t>на 2018</w:t>
      </w:r>
      <w:r>
        <w:rPr>
          <w:rFonts w:ascii="Times New Roman" w:hAnsi="Times New Roman"/>
          <w:b/>
          <w:sz w:val="24"/>
          <w:szCs w:val="24"/>
        </w:rPr>
        <w:t xml:space="preserve"> -  2019</w:t>
      </w:r>
      <w:r w:rsidRPr="000141F7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>ы</w:t>
      </w:r>
    </w:p>
    <w:tbl>
      <w:tblPr>
        <w:tblW w:w="239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52"/>
        <w:gridCol w:w="64"/>
        <w:gridCol w:w="2139"/>
        <w:gridCol w:w="2132"/>
        <w:gridCol w:w="2110"/>
        <w:gridCol w:w="2142"/>
        <w:gridCol w:w="2137"/>
        <w:gridCol w:w="2110"/>
        <w:gridCol w:w="2110"/>
        <w:gridCol w:w="22"/>
        <w:gridCol w:w="10"/>
        <w:gridCol w:w="2078"/>
        <w:gridCol w:w="44"/>
        <w:gridCol w:w="20"/>
        <w:gridCol w:w="2046"/>
        <w:gridCol w:w="96"/>
        <w:gridCol w:w="2142"/>
      </w:tblGrid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  <w:vMerge w:val="restart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Наименование учре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ж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дения</w:t>
            </w:r>
          </w:p>
        </w:tc>
        <w:tc>
          <w:tcPr>
            <w:tcW w:w="2139" w:type="dxa"/>
            <w:vMerge w:val="restart"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B22">
              <w:rPr>
                <w:rFonts w:ascii="Times New Roman" w:hAnsi="Times New Roman"/>
                <w:sz w:val="24"/>
                <w:szCs w:val="24"/>
              </w:rPr>
              <w:t>Недостатки, в</w:t>
            </w:r>
            <w:r w:rsidRPr="00A87B22">
              <w:rPr>
                <w:rFonts w:ascii="Times New Roman" w:hAnsi="Times New Roman"/>
                <w:sz w:val="24"/>
                <w:szCs w:val="24"/>
              </w:rPr>
              <w:t>ы</w:t>
            </w:r>
            <w:r w:rsidRPr="00A87B22">
              <w:rPr>
                <w:rFonts w:ascii="Times New Roman" w:hAnsi="Times New Roman"/>
                <w:sz w:val="24"/>
                <w:szCs w:val="24"/>
              </w:rPr>
              <w:t>явленные в ходе независимой оценки качества условий оказания услуг организ</w:t>
            </w:r>
            <w:r w:rsidRPr="00A87B22">
              <w:rPr>
                <w:rFonts w:ascii="Times New Roman" w:hAnsi="Times New Roman"/>
                <w:sz w:val="24"/>
                <w:szCs w:val="24"/>
              </w:rPr>
              <w:t>а</w:t>
            </w:r>
            <w:r w:rsidRPr="00A87B22">
              <w:rPr>
                <w:rFonts w:ascii="Times New Roman" w:hAnsi="Times New Roman"/>
                <w:sz w:val="24"/>
                <w:szCs w:val="24"/>
              </w:rPr>
              <w:t>циями</w:t>
            </w:r>
          </w:p>
        </w:tc>
        <w:tc>
          <w:tcPr>
            <w:tcW w:w="2132" w:type="dxa"/>
            <w:vMerge w:val="restart"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Наименование мероприятий по устранению н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е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достатков, выя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в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ленных в ходе к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а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чества условий оказания услуг организацией</w:t>
            </w:r>
          </w:p>
        </w:tc>
        <w:tc>
          <w:tcPr>
            <w:tcW w:w="2110" w:type="dxa"/>
            <w:vMerge w:val="restart"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Плановый срок реализации мер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приятия</w:t>
            </w:r>
          </w:p>
        </w:tc>
        <w:tc>
          <w:tcPr>
            <w:tcW w:w="2142" w:type="dxa"/>
            <w:vMerge w:val="restart"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(Ф.И.О., дол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ж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ность)</w:t>
            </w:r>
          </w:p>
        </w:tc>
        <w:tc>
          <w:tcPr>
            <w:tcW w:w="4247" w:type="dxa"/>
            <w:gridSpan w:val="2"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Сведения о ходе реализации мер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приятия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  <w:vMerge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реализованные меры по устран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е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нию выявленных недостатков</w:t>
            </w:r>
          </w:p>
        </w:tc>
        <w:tc>
          <w:tcPr>
            <w:tcW w:w="2110" w:type="dxa"/>
          </w:tcPr>
          <w:p w:rsidR="00801EEA" w:rsidRPr="007D714A" w:rsidRDefault="00801EEA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фактический сро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 xml:space="preserve"> реализации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7D714A" w:rsidRDefault="00801EEA" w:rsidP="00925528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Показатели, характеризующие открытость и доступность информации об организации социального обслуживания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771424" w:rsidRDefault="00801EEA" w:rsidP="00A1415D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424">
              <w:rPr>
                <w:rFonts w:ascii="Times New Roman" w:hAnsi="Times New Roman"/>
                <w:b/>
                <w:sz w:val="24"/>
                <w:szCs w:val="24"/>
              </w:rPr>
              <w:t>Полнота и актуальность информации об организации социального обслуживания, размещенной на общедоступных информацио</w:t>
            </w:r>
            <w:r w:rsidRPr="00771424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771424">
              <w:rPr>
                <w:rFonts w:ascii="Times New Roman" w:hAnsi="Times New Roman"/>
                <w:b/>
                <w:sz w:val="24"/>
                <w:szCs w:val="24"/>
              </w:rPr>
              <w:t>ных ресурсах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7D714A" w:rsidRDefault="00801EEA" w:rsidP="00A1415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B54C6">
              <w:rPr>
                <w:rFonts w:ascii="Times New Roman" w:hAnsi="Times New Roman"/>
                <w:b/>
                <w:sz w:val="24"/>
                <w:szCs w:val="24"/>
              </w:rPr>
              <w:t xml:space="preserve">.2 Соответствие информации о деятельности информации, размещенной </w:t>
            </w:r>
            <w:r w:rsidRPr="00FB739A">
              <w:rPr>
                <w:rFonts w:ascii="Times New Roman" w:hAnsi="Times New Roman"/>
                <w:b/>
                <w:sz w:val="24"/>
                <w:szCs w:val="24"/>
              </w:rPr>
              <w:t>на сайте организации в сети «Интернет», порядку размещения информации на сайте поставщика соц.услуг (ФЗ-№442</w:t>
            </w:r>
            <w:r w:rsidRPr="007B54C6">
              <w:rPr>
                <w:rFonts w:ascii="Times New Roman" w:hAnsi="Times New Roman"/>
                <w:b/>
                <w:sz w:val="24"/>
                <w:szCs w:val="24"/>
              </w:rPr>
              <w:t xml:space="preserve"> от 28.12.2013 ч.3.ст.13) 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D67819" w:rsidRDefault="00801EEA" w:rsidP="00334844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«Болгатовский психоневрологический интернат (0,9 б)</w:t>
            </w:r>
          </w:p>
        </w:tc>
        <w:tc>
          <w:tcPr>
            <w:tcW w:w="2139" w:type="dxa"/>
          </w:tcPr>
          <w:p w:rsidR="00801EEA" w:rsidRPr="00D67819" w:rsidRDefault="00801EEA" w:rsidP="003348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Указан старый н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мер телефона ГГУСЗН ПО.</w:t>
            </w:r>
          </w:p>
          <w:p w:rsidR="00801EEA" w:rsidRPr="00D67819" w:rsidRDefault="00801EEA" w:rsidP="003348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Отсутствует график работы учреждения</w:t>
            </w:r>
          </w:p>
          <w:p w:rsidR="00801EEA" w:rsidRPr="00D67819" w:rsidRDefault="00801EEA" w:rsidP="007D71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:rsidR="00801EEA" w:rsidRPr="00D67819" w:rsidRDefault="00801EEA" w:rsidP="00D04DF9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Внести соответс</w:t>
            </w:r>
            <w:r w:rsidRPr="00D67819">
              <w:rPr>
                <w:rFonts w:ascii="Times New Roman" w:hAnsi="Times New Roman"/>
              </w:rPr>
              <w:t>т</w:t>
            </w:r>
            <w:r w:rsidRPr="00D67819">
              <w:rPr>
                <w:rFonts w:ascii="Times New Roman" w:hAnsi="Times New Roman"/>
              </w:rPr>
              <w:t>вующие поправки на сайте организ</w:t>
            </w:r>
            <w:r w:rsidRPr="00D67819">
              <w:rPr>
                <w:rFonts w:ascii="Times New Roman" w:hAnsi="Times New Roman"/>
              </w:rPr>
              <w:t>а</w:t>
            </w:r>
            <w:r w:rsidRPr="00D67819">
              <w:rPr>
                <w:rFonts w:ascii="Times New Roman" w:hAnsi="Times New Roman"/>
              </w:rPr>
              <w:t>ции</w:t>
            </w:r>
          </w:p>
        </w:tc>
        <w:tc>
          <w:tcPr>
            <w:tcW w:w="2110" w:type="dxa"/>
          </w:tcPr>
          <w:p w:rsidR="00801EEA" w:rsidRPr="007D714A" w:rsidRDefault="00801EEA" w:rsidP="00381A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01.02.2019 г.</w:t>
            </w:r>
          </w:p>
        </w:tc>
        <w:tc>
          <w:tcPr>
            <w:tcW w:w="2142" w:type="dxa"/>
          </w:tcPr>
          <w:p w:rsidR="00801EEA" w:rsidRDefault="00801EEA" w:rsidP="005F68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Б.А.,</w:t>
            </w:r>
          </w:p>
          <w:p w:rsidR="00801EEA" w:rsidRDefault="00801EE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801EEA" w:rsidRPr="007D714A" w:rsidRDefault="00801EE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771424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771424">
              <w:rPr>
                <w:rFonts w:ascii="Times New Roman" w:hAnsi="Times New Roman"/>
                <w:b/>
                <w:sz w:val="24"/>
                <w:szCs w:val="24"/>
              </w:rPr>
              <w:t>.Результативность обращений при использовании дистанционных способов взаимодействия с получателями соц.услуг для получения н</w:t>
            </w:r>
            <w:r w:rsidRPr="00771424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71424">
              <w:rPr>
                <w:rFonts w:ascii="Times New Roman" w:hAnsi="Times New Roman"/>
                <w:b/>
                <w:sz w:val="24"/>
                <w:szCs w:val="24"/>
              </w:rPr>
              <w:t>обходимой информации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6B383E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6B383E">
              <w:rPr>
                <w:rFonts w:ascii="Times New Roman" w:hAnsi="Times New Roman"/>
                <w:b/>
                <w:sz w:val="24"/>
                <w:szCs w:val="24"/>
              </w:rPr>
              <w:t>.1 Доля результативных звонков по телефону в организацию для получения необходимой информации от числа контрольных звонков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D67819" w:rsidRDefault="00801EEA" w:rsidP="00BC114A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«Болгатовский психоневрологический интернат» ( 0 б)</w:t>
            </w:r>
          </w:p>
        </w:tc>
        <w:tc>
          <w:tcPr>
            <w:tcW w:w="2139" w:type="dxa"/>
          </w:tcPr>
          <w:p w:rsidR="00801EEA" w:rsidRPr="00D67819" w:rsidRDefault="00801EEA" w:rsidP="00D04DF9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Не удалось дозв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ниться в организ</w:t>
            </w:r>
            <w:r w:rsidRPr="00D67819">
              <w:rPr>
                <w:rFonts w:ascii="Times New Roman" w:hAnsi="Times New Roman"/>
              </w:rPr>
              <w:t>а</w:t>
            </w:r>
            <w:r w:rsidRPr="00D67819">
              <w:rPr>
                <w:rFonts w:ascii="Times New Roman" w:hAnsi="Times New Roman"/>
              </w:rPr>
              <w:t>цию с  2 попыток</w:t>
            </w:r>
          </w:p>
        </w:tc>
        <w:tc>
          <w:tcPr>
            <w:tcW w:w="2132" w:type="dxa"/>
          </w:tcPr>
          <w:p w:rsidR="00801EEA" w:rsidRPr="00D67819" w:rsidRDefault="00801EEA" w:rsidP="000F6DBE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Назначить ответс</w:t>
            </w:r>
            <w:r w:rsidRPr="00D67819">
              <w:rPr>
                <w:rFonts w:ascii="Times New Roman" w:hAnsi="Times New Roman"/>
              </w:rPr>
              <w:t>т</w:t>
            </w:r>
            <w:r w:rsidRPr="00D67819">
              <w:rPr>
                <w:rFonts w:ascii="Times New Roman" w:hAnsi="Times New Roman"/>
              </w:rPr>
              <w:t>венного за приём звонков на «гор</w:t>
            </w:r>
            <w:r w:rsidRPr="00D67819">
              <w:rPr>
                <w:rFonts w:ascii="Times New Roman" w:hAnsi="Times New Roman"/>
              </w:rPr>
              <w:t>я</w:t>
            </w:r>
            <w:r w:rsidRPr="00D67819">
              <w:rPr>
                <w:rFonts w:ascii="Times New Roman" w:hAnsi="Times New Roman"/>
              </w:rPr>
              <w:t xml:space="preserve">чую линию» в  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ганизации</w:t>
            </w:r>
            <w:r w:rsidRPr="00D67819">
              <w:rPr>
                <w:rFonts w:ascii="Times New Roman" w:hAnsi="Times New Roman"/>
              </w:rPr>
              <w:t>.  Обе</w:t>
            </w:r>
            <w:r w:rsidRPr="00D67819">
              <w:rPr>
                <w:rFonts w:ascii="Times New Roman" w:hAnsi="Times New Roman"/>
              </w:rPr>
              <w:t>с</w:t>
            </w:r>
            <w:r w:rsidRPr="00D67819">
              <w:rPr>
                <w:rFonts w:ascii="Times New Roman" w:hAnsi="Times New Roman"/>
              </w:rPr>
              <w:t>печить качестве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ное функционир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 xml:space="preserve">вание телефонной связи. </w:t>
            </w:r>
          </w:p>
        </w:tc>
        <w:tc>
          <w:tcPr>
            <w:tcW w:w="2110" w:type="dxa"/>
          </w:tcPr>
          <w:p w:rsidR="00801EEA" w:rsidRPr="007D714A" w:rsidRDefault="00801EEA" w:rsidP="00381A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31.12.2018</w:t>
            </w:r>
          </w:p>
        </w:tc>
        <w:tc>
          <w:tcPr>
            <w:tcW w:w="2142" w:type="dxa"/>
          </w:tcPr>
          <w:p w:rsidR="00801EEA" w:rsidRDefault="00801EEA" w:rsidP="005F68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 А.,</w:t>
            </w:r>
          </w:p>
          <w:p w:rsidR="00801EEA" w:rsidRDefault="00801EE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801EEA" w:rsidRPr="007D714A" w:rsidRDefault="00801EE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7E48CC" w:rsidRDefault="00801EEA" w:rsidP="007E48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7E48CC">
              <w:rPr>
                <w:rFonts w:ascii="Times New Roman" w:hAnsi="Times New Roman"/>
                <w:b/>
                <w:sz w:val="24"/>
                <w:szCs w:val="24"/>
              </w:rPr>
              <w:t>.Доля получателей социальных услуг удовлетворенных качеством, полн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отой, доступностью информации (</w:t>
            </w:r>
            <w:r w:rsidRPr="007E48CC">
              <w:rPr>
                <w:rFonts w:ascii="Times New Roman" w:hAnsi="Times New Roman"/>
                <w:b/>
                <w:sz w:val="24"/>
                <w:szCs w:val="24"/>
              </w:rPr>
              <w:t>при личном обращении по т</w:t>
            </w:r>
            <w:r w:rsidRPr="007E48CC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7E48CC">
              <w:rPr>
                <w:rFonts w:ascii="Times New Roman" w:hAnsi="Times New Roman"/>
                <w:b/>
                <w:sz w:val="24"/>
                <w:szCs w:val="24"/>
              </w:rPr>
              <w:t>лефону, на сайте организации) о работе организации, в том числе о перечне и порядке предоста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7E48CC">
              <w:rPr>
                <w:rFonts w:ascii="Times New Roman" w:hAnsi="Times New Roman"/>
                <w:b/>
                <w:sz w:val="24"/>
                <w:szCs w:val="24"/>
              </w:rPr>
              <w:t>ления социальных услуг, от общего числа опрошенных)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D67819" w:rsidRDefault="00801EEA" w:rsidP="00BC114A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«Болгатовский психоневрологический интернат» (0,8 б)</w:t>
            </w:r>
          </w:p>
        </w:tc>
        <w:tc>
          <w:tcPr>
            <w:tcW w:w="2139" w:type="dxa"/>
          </w:tcPr>
          <w:p w:rsidR="00801EEA" w:rsidRPr="00D67819" w:rsidRDefault="00801EEA" w:rsidP="0020745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Затруднения при </w:t>
            </w:r>
            <w:r w:rsidRPr="00D67819">
              <w:rPr>
                <w:rFonts w:ascii="Times New Roman" w:hAnsi="Times New Roman"/>
              </w:rPr>
              <w:t>поиск</w:t>
            </w:r>
            <w:r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 xml:space="preserve"> информации на сайте организ</w:t>
            </w:r>
            <w:r w:rsidRPr="00D67819">
              <w:rPr>
                <w:rFonts w:ascii="Times New Roman" w:hAnsi="Times New Roman"/>
              </w:rPr>
              <w:t>а</w:t>
            </w:r>
            <w:r w:rsidRPr="00D67819">
              <w:rPr>
                <w:rFonts w:ascii="Times New Roman" w:hAnsi="Times New Roman"/>
              </w:rPr>
              <w:t>ции</w:t>
            </w:r>
          </w:p>
        </w:tc>
        <w:tc>
          <w:tcPr>
            <w:tcW w:w="2132" w:type="dxa"/>
          </w:tcPr>
          <w:p w:rsidR="00801EEA" w:rsidRPr="00D82595" w:rsidRDefault="00801EEA" w:rsidP="00AA2CCE">
            <w:pPr>
              <w:rPr>
                <w:rFonts w:ascii="Times New Roman" w:hAnsi="Times New Roman"/>
              </w:rPr>
            </w:pPr>
            <w:r w:rsidRPr="00D82595">
              <w:rPr>
                <w:rFonts w:ascii="Times New Roman" w:hAnsi="Times New Roman"/>
              </w:rPr>
              <w:t>Структурировать сайт организации в целях обеспечения простой интуити</w:t>
            </w:r>
            <w:r w:rsidRPr="00D82595">
              <w:rPr>
                <w:rFonts w:ascii="Times New Roman" w:hAnsi="Times New Roman"/>
              </w:rPr>
              <w:t>в</w:t>
            </w:r>
            <w:r w:rsidRPr="00D82595">
              <w:rPr>
                <w:rFonts w:ascii="Times New Roman" w:hAnsi="Times New Roman"/>
              </w:rPr>
              <w:t>но</w:t>
            </w:r>
            <w:r>
              <w:rPr>
                <w:rFonts w:ascii="Times New Roman" w:hAnsi="Times New Roman"/>
              </w:rPr>
              <w:t>-понятийной 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боты с ним. 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вести работу по 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накомлению пол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чателей услуг с 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ботой </w:t>
            </w:r>
            <w:r w:rsidRPr="00D67819">
              <w:rPr>
                <w:rFonts w:ascii="Times New Roman" w:hAnsi="Times New Roman"/>
              </w:rPr>
              <w:t>сайт</w:t>
            </w:r>
            <w:r>
              <w:rPr>
                <w:rFonts w:ascii="Times New Roman" w:hAnsi="Times New Roman"/>
              </w:rPr>
              <w:t>а орган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зации</w:t>
            </w:r>
            <w:r w:rsidRPr="00D67819">
              <w:rPr>
                <w:rFonts w:ascii="Times New Roman" w:hAnsi="Times New Roman"/>
              </w:rPr>
              <w:t xml:space="preserve"> в сети «И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тернет»</w:t>
            </w:r>
          </w:p>
        </w:tc>
        <w:tc>
          <w:tcPr>
            <w:tcW w:w="2110" w:type="dxa"/>
          </w:tcPr>
          <w:p w:rsidR="00801EEA" w:rsidRPr="007D714A" w:rsidRDefault="00801EEA" w:rsidP="00AA2C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31.12.2019</w:t>
            </w:r>
          </w:p>
        </w:tc>
        <w:tc>
          <w:tcPr>
            <w:tcW w:w="2142" w:type="dxa"/>
          </w:tcPr>
          <w:p w:rsidR="00801EEA" w:rsidRDefault="00801EEA" w:rsidP="007E6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Б.А.,</w:t>
            </w:r>
          </w:p>
          <w:p w:rsidR="00801EEA" w:rsidRPr="007D714A" w:rsidRDefault="00801EEA" w:rsidP="007E6A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1EEA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19083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7D714A">
              <w:rPr>
                <w:rFonts w:ascii="Times New Roman" w:hAnsi="Times New Roman"/>
                <w:b/>
                <w:sz w:val="24"/>
                <w:szCs w:val="24"/>
              </w:rPr>
              <w:t>Комфортность условий предоставления услуг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19083D" w:rsidRDefault="00801EEA" w:rsidP="0007627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19083D">
              <w:rPr>
                <w:rFonts w:ascii="Times New Roman" w:hAnsi="Times New Roman"/>
                <w:b/>
                <w:sz w:val="24"/>
                <w:szCs w:val="24"/>
              </w:rPr>
              <w:t>Доля получателей услуг (в т.ч. инвалидов и маломобильных групп получателей услуг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),  считающих условия оказания услуг доступн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ми, от общего числа опрошенных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D67819" w:rsidRDefault="00801EEA" w:rsidP="00BC114A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«Болгатовский психоневрологический интернат» (0,9 б)</w:t>
            </w:r>
          </w:p>
        </w:tc>
        <w:tc>
          <w:tcPr>
            <w:tcW w:w="2139" w:type="dxa"/>
          </w:tcPr>
          <w:p w:rsidR="00801EEA" w:rsidRPr="00D67819" w:rsidRDefault="00801EEA" w:rsidP="009255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ча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тично доступна для отдельных катег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рий инвалидов и маломобильных групп населения</w:t>
            </w:r>
          </w:p>
        </w:tc>
        <w:tc>
          <w:tcPr>
            <w:tcW w:w="2132" w:type="dxa"/>
          </w:tcPr>
          <w:p w:rsidR="00801EEA" w:rsidRPr="00D67819" w:rsidRDefault="00801EEA" w:rsidP="00D67819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Продолжить в</w:t>
            </w:r>
            <w:r w:rsidRPr="00D67819">
              <w:rPr>
                <w:rFonts w:ascii="Times New Roman" w:hAnsi="Times New Roman"/>
              </w:rPr>
              <w:t>ы</w:t>
            </w:r>
            <w:r w:rsidRPr="00D67819">
              <w:rPr>
                <w:rFonts w:ascii="Times New Roman" w:hAnsi="Times New Roman"/>
              </w:rPr>
              <w:t>полнение плана м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роприятий по п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вышению досту</w:t>
            </w:r>
            <w:r w:rsidRPr="00D67819">
              <w:rPr>
                <w:rFonts w:ascii="Times New Roman" w:hAnsi="Times New Roman"/>
              </w:rPr>
              <w:t>п</w:t>
            </w:r>
            <w:r w:rsidRPr="00D67819">
              <w:rPr>
                <w:rFonts w:ascii="Times New Roman" w:hAnsi="Times New Roman"/>
              </w:rPr>
              <w:t>ности объектов с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циальной инфр</w:t>
            </w:r>
            <w:r w:rsidRPr="00D67819">
              <w:rPr>
                <w:rFonts w:ascii="Times New Roman" w:hAnsi="Times New Roman"/>
              </w:rPr>
              <w:t>а</w:t>
            </w:r>
            <w:r w:rsidRPr="00D67819">
              <w:rPr>
                <w:rFonts w:ascii="Times New Roman" w:hAnsi="Times New Roman"/>
              </w:rPr>
              <w:t>структуры Пско</w:t>
            </w:r>
            <w:r w:rsidRPr="00D67819">
              <w:rPr>
                <w:rFonts w:ascii="Times New Roman" w:hAnsi="Times New Roman"/>
              </w:rPr>
              <w:t>в</w:t>
            </w:r>
            <w:r w:rsidRPr="00D67819">
              <w:rPr>
                <w:rFonts w:ascii="Times New Roman" w:hAnsi="Times New Roman"/>
              </w:rPr>
              <w:t>ской области, в с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ответствии с па</w:t>
            </w:r>
            <w:r w:rsidRPr="00D67819">
              <w:rPr>
                <w:rFonts w:ascii="Times New Roman" w:hAnsi="Times New Roman"/>
              </w:rPr>
              <w:t>с</w:t>
            </w:r>
            <w:r w:rsidRPr="00D67819">
              <w:rPr>
                <w:rFonts w:ascii="Times New Roman" w:hAnsi="Times New Roman"/>
              </w:rPr>
              <w:t>портом доступн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сти учреждения</w:t>
            </w:r>
          </w:p>
        </w:tc>
        <w:tc>
          <w:tcPr>
            <w:tcW w:w="2110" w:type="dxa"/>
          </w:tcPr>
          <w:p w:rsidR="00801EEA" w:rsidRPr="007D714A" w:rsidRDefault="00801EE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</w:t>
            </w:r>
            <w:smartTag w:uri="urn:schemas-microsoft-com:office:smarttags" w:element="metricconverter">
              <w:smartTagPr>
                <w:attr w:name="ProductID" w:val="-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.г.</w:t>
            </w:r>
          </w:p>
        </w:tc>
        <w:tc>
          <w:tcPr>
            <w:tcW w:w="2142" w:type="dxa"/>
          </w:tcPr>
          <w:p w:rsidR="00801EEA" w:rsidRDefault="00801EEA" w:rsidP="005F68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Б.А.,</w:t>
            </w:r>
          </w:p>
          <w:p w:rsidR="00801EEA" w:rsidRPr="007D714A" w:rsidRDefault="00801EE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502E6C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502E6C">
              <w:rPr>
                <w:rFonts w:ascii="Times New Roman" w:hAnsi="Times New Roman"/>
                <w:b/>
                <w:sz w:val="24"/>
                <w:szCs w:val="24"/>
              </w:rPr>
              <w:t>Доля получателей соц.услуг, оценивающих благоустройство и содержание помещения организации и территории,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</w:t>
            </w:r>
            <w:r w:rsidRPr="00502E6C">
              <w:rPr>
                <w:rFonts w:ascii="Times New Roman" w:hAnsi="Times New Roman"/>
                <w:b/>
                <w:sz w:val="24"/>
                <w:szCs w:val="24"/>
              </w:rPr>
              <w:t xml:space="preserve"> на которой она расположена, как хорошее от общего числа опрошенных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D67819" w:rsidRDefault="00801EEA" w:rsidP="008B2CD7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«Болгатовский психоневрологический интернат» (0,8 б)</w:t>
            </w:r>
          </w:p>
        </w:tc>
        <w:tc>
          <w:tcPr>
            <w:tcW w:w="2139" w:type="dxa"/>
          </w:tcPr>
          <w:p w:rsidR="00801EEA" w:rsidRPr="00D67819" w:rsidRDefault="00801EEA" w:rsidP="00D61E0D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Требуется ремонт жилых помещений, туалетной комнаты</w:t>
            </w:r>
          </w:p>
        </w:tc>
        <w:tc>
          <w:tcPr>
            <w:tcW w:w="2132" w:type="dxa"/>
          </w:tcPr>
          <w:p w:rsidR="00801EEA" w:rsidRPr="00D67819" w:rsidRDefault="00801EEA" w:rsidP="007D714A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Внести предлож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ние, заявку на ф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нансирование работ по текущему р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монту жилых п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мещений, туале</w:t>
            </w:r>
            <w:r w:rsidRPr="00D67819">
              <w:rPr>
                <w:rFonts w:ascii="Times New Roman" w:hAnsi="Times New Roman"/>
              </w:rPr>
              <w:t>т</w:t>
            </w:r>
            <w:r w:rsidRPr="00D67819">
              <w:rPr>
                <w:rFonts w:ascii="Times New Roman" w:hAnsi="Times New Roman"/>
              </w:rPr>
              <w:t>ной комнаты</w:t>
            </w:r>
          </w:p>
        </w:tc>
        <w:tc>
          <w:tcPr>
            <w:tcW w:w="2110" w:type="dxa"/>
          </w:tcPr>
          <w:p w:rsidR="00801EEA" w:rsidRPr="007D714A" w:rsidRDefault="00801EEA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</w:t>
            </w:r>
            <w:smartTag w:uri="urn:schemas-microsoft-com:office:smarttags" w:element="metricconverter">
              <w:smartTagPr>
                <w:attr w:name="ProductID" w:val="-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.г.</w:t>
            </w:r>
          </w:p>
        </w:tc>
        <w:tc>
          <w:tcPr>
            <w:tcW w:w="2142" w:type="dxa"/>
          </w:tcPr>
          <w:p w:rsidR="00801EEA" w:rsidRDefault="00801EEA" w:rsidP="003419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Б.А.,</w:t>
            </w:r>
          </w:p>
          <w:p w:rsidR="00801EEA" w:rsidRPr="007D714A" w:rsidRDefault="00801EEA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c>
          <w:tcPr>
            <w:tcW w:w="15386" w:type="dxa"/>
            <w:gridSpan w:val="8"/>
          </w:tcPr>
          <w:p w:rsidR="00801EEA" w:rsidRPr="007D714A" w:rsidRDefault="00801EEA" w:rsidP="005E5C94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02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Доступность</w:t>
            </w:r>
            <w:r w:rsidRPr="007D714A">
              <w:rPr>
                <w:rFonts w:ascii="Times New Roman" w:hAnsi="Times New Roman"/>
                <w:b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для инвалидов</w:t>
            </w:r>
          </w:p>
        </w:tc>
        <w:tc>
          <w:tcPr>
            <w:tcW w:w="2142" w:type="dxa"/>
            <w:gridSpan w:val="3"/>
          </w:tcPr>
          <w:p w:rsidR="00801EEA" w:rsidRPr="007D714A" w:rsidRDefault="00801EEA">
            <w:pPr>
              <w:spacing w:after="0" w:line="240" w:lineRule="auto"/>
            </w:pPr>
          </w:p>
        </w:tc>
        <w:tc>
          <w:tcPr>
            <w:tcW w:w="2142" w:type="dxa"/>
            <w:gridSpan w:val="3"/>
          </w:tcPr>
          <w:p w:rsidR="00801EEA" w:rsidRPr="007D714A" w:rsidRDefault="00801EEA">
            <w:pPr>
              <w:spacing w:after="0" w:line="240" w:lineRule="auto"/>
            </w:pPr>
          </w:p>
        </w:tc>
        <w:tc>
          <w:tcPr>
            <w:tcW w:w="2142" w:type="dxa"/>
            <w:gridSpan w:val="2"/>
          </w:tcPr>
          <w:p w:rsidR="00801EEA" w:rsidRPr="007D714A" w:rsidRDefault="00801EEA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</w:t>
            </w:r>
            <w:smartTag w:uri="urn:schemas-microsoft-com:office:smarttags" w:element="metricconverter">
              <w:smartTagPr>
                <w:attr w:name="ProductID" w:val="-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.г.</w:t>
            </w:r>
          </w:p>
        </w:tc>
        <w:tc>
          <w:tcPr>
            <w:tcW w:w="2142" w:type="dxa"/>
          </w:tcPr>
          <w:p w:rsidR="00801EEA" w:rsidRDefault="00801EEA" w:rsidP="003419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Евдокимов А.С..,</w:t>
            </w:r>
          </w:p>
          <w:p w:rsidR="00801EEA" w:rsidRPr="007D714A" w:rsidRDefault="00801EEA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5E5C94" w:rsidRDefault="00801EEA" w:rsidP="00EA0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1.Доступность условий беспрепятственного доступа к объектам и услугам в организации для маломобильных групп получателей соц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альных услуг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5E5C94" w:rsidRDefault="00801EEA" w:rsidP="00EA0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C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 Оборудование территории, прилегающей к организации, с учетом требований доступности для лиц с нарушением слуха, зрения и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пользование кресла-коляски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D67819" w:rsidRDefault="00801EEA" w:rsidP="008B2CD7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«Болгатовский психоневрологический интернат» (0,</w:t>
            </w:r>
            <w:r>
              <w:rPr>
                <w:rFonts w:ascii="Times New Roman" w:hAnsi="Times New Roman"/>
              </w:rPr>
              <w:t>8</w:t>
            </w:r>
            <w:r w:rsidRPr="00D67819">
              <w:rPr>
                <w:rFonts w:ascii="Times New Roman" w:hAnsi="Times New Roman"/>
              </w:rPr>
              <w:t xml:space="preserve"> б)</w:t>
            </w:r>
          </w:p>
        </w:tc>
        <w:tc>
          <w:tcPr>
            <w:tcW w:w="2139" w:type="dxa"/>
          </w:tcPr>
          <w:p w:rsidR="00801EEA" w:rsidRPr="00D67819" w:rsidRDefault="00801EEA" w:rsidP="008D01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выделена стоя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ка для автотран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портных средств инвалидов, не об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строены прогуло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ные дорожки</w:t>
            </w:r>
          </w:p>
        </w:tc>
        <w:tc>
          <w:tcPr>
            <w:tcW w:w="2132" w:type="dxa"/>
          </w:tcPr>
          <w:p w:rsidR="00801EEA" w:rsidRPr="00D67819" w:rsidRDefault="00801EEA" w:rsidP="004351DB">
            <w:pPr>
              <w:spacing w:line="240" w:lineRule="auto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Дооборудование территории, прил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гающей к зданию учреждения с уч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том требований доступности для маломобильных получателей услуг (лиц с нарушени</w:t>
            </w:r>
            <w:r w:rsidRPr="00D67819">
              <w:rPr>
                <w:rFonts w:ascii="Times New Roman" w:hAnsi="Times New Roman"/>
              </w:rPr>
              <w:t>я</w:t>
            </w:r>
            <w:r w:rsidRPr="00D67819">
              <w:rPr>
                <w:rFonts w:ascii="Times New Roman" w:hAnsi="Times New Roman"/>
              </w:rPr>
              <w:t>ми функций слуха и зрения, лиц, и</w:t>
            </w:r>
            <w:r w:rsidRPr="00D67819">
              <w:rPr>
                <w:rFonts w:ascii="Times New Roman" w:hAnsi="Times New Roman"/>
              </w:rPr>
              <w:t>с</w:t>
            </w:r>
            <w:r w:rsidRPr="00D67819">
              <w:rPr>
                <w:rFonts w:ascii="Times New Roman" w:hAnsi="Times New Roman"/>
              </w:rPr>
              <w:t>пользующих для передвижения кресла – коляски)</w:t>
            </w:r>
          </w:p>
        </w:tc>
        <w:tc>
          <w:tcPr>
            <w:tcW w:w="2110" w:type="dxa"/>
          </w:tcPr>
          <w:p w:rsidR="00801EEA" w:rsidRPr="007D714A" w:rsidRDefault="00801EEA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2018 </w:t>
            </w:r>
            <w:smartTag w:uri="urn:schemas-microsoft-com:office:smarttags" w:element="metricconverter">
              <w:smartTagPr>
                <w:attr w:name="ProductID" w:val="-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-2019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.г.</w:t>
            </w:r>
          </w:p>
        </w:tc>
        <w:tc>
          <w:tcPr>
            <w:tcW w:w="2142" w:type="dxa"/>
          </w:tcPr>
          <w:p w:rsidR="00801EEA" w:rsidRDefault="00801EEA" w:rsidP="00457F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</w:t>
            </w:r>
          </w:p>
          <w:p w:rsidR="00801EEA" w:rsidRPr="007D714A" w:rsidRDefault="00801EEA" w:rsidP="00457F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B03523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1.2 </w:t>
            </w:r>
            <w:r w:rsidRPr="00B03523">
              <w:rPr>
                <w:rFonts w:ascii="Times New Roman" w:hAnsi="Times New Roman"/>
                <w:b/>
                <w:sz w:val="24"/>
                <w:szCs w:val="24"/>
              </w:rPr>
              <w:t>Наличие специально оборудованного санитарно-гигиенического помещения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для инвалидов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D67819" w:rsidRDefault="00801EEA" w:rsidP="008B2CD7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</w:t>
            </w:r>
            <w:r>
              <w:rPr>
                <w:rFonts w:ascii="Times New Roman" w:hAnsi="Times New Roman"/>
              </w:rPr>
              <w:t xml:space="preserve">Болгатовский                                             </w:t>
            </w:r>
            <w:r w:rsidRPr="00D67819">
              <w:rPr>
                <w:rFonts w:ascii="Times New Roman" w:hAnsi="Times New Roman"/>
              </w:rPr>
              <w:t xml:space="preserve"> психоневрологический интернат» (0 б)</w:t>
            </w:r>
          </w:p>
        </w:tc>
        <w:tc>
          <w:tcPr>
            <w:tcW w:w="2139" w:type="dxa"/>
          </w:tcPr>
          <w:p w:rsidR="00801EEA" w:rsidRPr="00D67819" w:rsidRDefault="00801EEA" w:rsidP="00AE3D00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Отсутствует спец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ально</w:t>
            </w:r>
            <w:r>
              <w:rPr>
                <w:rFonts w:ascii="Times New Roman" w:hAnsi="Times New Roman"/>
              </w:rPr>
              <w:t xml:space="preserve"> оборудова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ное</w:t>
            </w:r>
            <w:r w:rsidRPr="00D67819">
              <w:rPr>
                <w:rFonts w:ascii="Times New Roman" w:hAnsi="Times New Roman"/>
              </w:rPr>
              <w:t xml:space="preserve"> санитарно-гигиеническое п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мещение для инв</w:t>
            </w:r>
            <w:r w:rsidRPr="00D67819">
              <w:rPr>
                <w:rFonts w:ascii="Times New Roman" w:hAnsi="Times New Roman"/>
              </w:rPr>
              <w:t>а</w:t>
            </w:r>
            <w:r w:rsidRPr="00D67819">
              <w:rPr>
                <w:rFonts w:ascii="Times New Roman" w:hAnsi="Times New Roman"/>
              </w:rPr>
              <w:t>лидов</w:t>
            </w:r>
          </w:p>
        </w:tc>
        <w:tc>
          <w:tcPr>
            <w:tcW w:w="2132" w:type="dxa"/>
          </w:tcPr>
          <w:p w:rsidR="00801EEA" w:rsidRPr="00D67819" w:rsidRDefault="00801EEA" w:rsidP="00AE3D00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Оборудовать сп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циальное санита</w:t>
            </w:r>
            <w:r w:rsidRPr="00D67819">
              <w:rPr>
                <w:rFonts w:ascii="Times New Roman" w:hAnsi="Times New Roman"/>
              </w:rPr>
              <w:t>р</w:t>
            </w:r>
            <w:r w:rsidRPr="00D67819">
              <w:rPr>
                <w:rFonts w:ascii="Times New Roman" w:hAnsi="Times New Roman"/>
              </w:rPr>
              <w:t>но-гигиеническое помещение для 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валидов</w:t>
            </w:r>
          </w:p>
        </w:tc>
        <w:tc>
          <w:tcPr>
            <w:tcW w:w="2110" w:type="dxa"/>
          </w:tcPr>
          <w:p w:rsidR="00801EEA" w:rsidRPr="007D714A" w:rsidRDefault="00801EEA" w:rsidP="00AE3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2018 </w:t>
            </w:r>
            <w:smartTag w:uri="urn:schemas-microsoft-com:office:smarttags" w:element="metricconverter">
              <w:smartTagPr>
                <w:attr w:name="ProductID" w:val="-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-2019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.г.</w:t>
            </w:r>
          </w:p>
        </w:tc>
        <w:tc>
          <w:tcPr>
            <w:tcW w:w="2142" w:type="dxa"/>
          </w:tcPr>
          <w:p w:rsidR="00801EEA" w:rsidRDefault="00801EEA" w:rsidP="00AE3D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Б.А.,</w:t>
            </w:r>
          </w:p>
          <w:p w:rsidR="00801EEA" w:rsidRPr="007D714A" w:rsidRDefault="00801EEA" w:rsidP="00AE3D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AE3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643DCE" w:rsidRDefault="00801EEA" w:rsidP="00643DC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3DCE">
              <w:rPr>
                <w:rFonts w:ascii="Times New Roman" w:hAnsi="Times New Roman"/>
                <w:b/>
                <w:sz w:val="24"/>
                <w:szCs w:val="24"/>
              </w:rPr>
              <w:t>Доброжелательность, вежливость, компетентность работников организаций социального обслуживания</w:t>
            </w:r>
          </w:p>
        </w:tc>
      </w:tr>
      <w:tr w:rsidR="00801EEA" w:rsidRPr="007D714A" w:rsidTr="003419FD">
        <w:trPr>
          <w:gridAfter w:val="9"/>
          <w:wAfter w:w="8568" w:type="dxa"/>
          <w:trHeight w:val="659"/>
        </w:trPr>
        <w:tc>
          <w:tcPr>
            <w:tcW w:w="15386" w:type="dxa"/>
            <w:gridSpan w:val="8"/>
          </w:tcPr>
          <w:p w:rsidR="00801EEA" w:rsidRPr="007D714A" w:rsidRDefault="00801EEA" w:rsidP="00A162C5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7D5">
              <w:rPr>
                <w:rFonts w:ascii="Times New Roman" w:hAnsi="Times New Roman"/>
                <w:b/>
                <w:sz w:val="24"/>
                <w:szCs w:val="24"/>
              </w:rPr>
              <w:t>Доля получателей социальных услуг</w:t>
            </w:r>
            <w:r w:rsidRPr="00A162C5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либо их родственников</w:t>
            </w:r>
            <w:r w:rsidRPr="00A162C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2807D5">
              <w:rPr>
                <w:rFonts w:ascii="Times New Roman" w:hAnsi="Times New Roman"/>
                <w:b/>
                <w:sz w:val="24"/>
                <w:szCs w:val="24"/>
              </w:rPr>
              <w:t>, которые</w:t>
            </w:r>
            <w:r w:rsidRPr="00643D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высоко оценивают доброжелательность, вежливость и внимательность работников организации социального обслуживания, от общего числа опрошенных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D67819" w:rsidRDefault="00801EEA" w:rsidP="00A162C5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«Болгатовский психоневрологический интернат» (0,9 б.)</w:t>
            </w:r>
          </w:p>
        </w:tc>
        <w:tc>
          <w:tcPr>
            <w:tcW w:w="2139" w:type="dxa"/>
          </w:tcPr>
          <w:p w:rsidR="00801EEA" w:rsidRPr="00D67819" w:rsidRDefault="00801EEA" w:rsidP="00466E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Имеют место сл</w:t>
            </w:r>
            <w:r w:rsidRPr="00D67819">
              <w:rPr>
                <w:rFonts w:ascii="Times New Roman" w:hAnsi="Times New Roman"/>
              </w:rPr>
              <w:t>у</w:t>
            </w:r>
            <w:r w:rsidRPr="00D67819">
              <w:rPr>
                <w:rFonts w:ascii="Times New Roman" w:hAnsi="Times New Roman"/>
              </w:rPr>
              <w:t>чаи  невнимател</w:t>
            </w:r>
            <w:r w:rsidRPr="00D67819">
              <w:rPr>
                <w:rFonts w:ascii="Times New Roman" w:hAnsi="Times New Roman"/>
              </w:rPr>
              <w:t>ь</w:t>
            </w:r>
            <w:r w:rsidRPr="00D67819">
              <w:rPr>
                <w:rFonts w:ascii="Times New Roman" w:hAnsi="Times New Roman"/>
              </w:rPr>
              <w:t xml:space="preserve">ного  и </w:t>
            </w:r>
            <w:r>
              <w:rPr>
                <w:rFonts w:ascii="Times New Roman" w:hAnsi="Times New Roman"/>
              </w:rPr>
              <w:t>не</w:t>
            </w:r>
            <w:r w:rsidRPr="00D67819">
              <w:rPr>
                <w:rFonts w:ascii="Times New Roman" w:hAnsi="Times New Roman"/>
              </w:rPr>
              <w:t>вежливого  отношение к пол</w:t>
            </w:r>
            <w:r w:rsidRPr="00D67819">
              <w:rPr>
                <w:rFonts w:ascii="Times New Roman" w:hAnsi="Times New Roman"/>
              </w:rPr>
              <w:t>у</w:t>
            </w:r>
            <w:r w:rsidRPr="00D67819">
              <w:rPr>
                <w:rFonts w:ascii="Times New Roman" w:hAnsi="Times New Roman"/>
              </w:rPr>
              <w:t>чателям соц.услуг</w:t>
            </w:r>
          </w:p>
        </w:tc>
        <w:tc>
          <w:tcPr>
            <w:tcW w:w="2132" w:type="dxa"/>
          </w:tcPr>
          <w:p w:rsidR="00801EEA" w:rsidRPr="00D67819" w:rsidRDefault="00801EEA" w:rsidP="00C81611">
            <w:pPr>
              <w:pStyle w:val="a"/>
              <w:snapToGrid w:val="0"/>
              <w:jc w:val="center"/>
            </w:pPr>
            <w:r w:rsidRPr="00D67819">
              <w:rPr>
                <w:sz w:val="22"/>
                <w:szCs w:val="22"/>
              </w:rPr>
              <w:t>Ознакомить сотрудников учреждения с кодексом профессиональной этики социального работника, в том числе соблюдение норм профессиональной этики, проявление делового поведения и общения, проявление корректности и внимания к гражданам</w:t>
            </w:r>
          </w:p>
        </w:tc>
        <w:tc>
          <w:tcPr>
            <w:tcW w:w="2110" w:type="dxa"/>
          </w:tcPr>
          <w:p w:rsidR="00801EEA" w:rsidRPr="007D714A" w:rsidRDefault="00801EEA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42" w:type="dxa"/>
          </w:tcPr>
          <w:p w:rsidR="00801EEA" w:rsidRDefault="00801EEA" w:rsidP="008B2C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</w:t>
            </w:r>
          </w:p>
          <w:p w:rsidR="00801EEA" w:rsidRPr="007D714A" w:rsidRDefault="00801EEA" w:rsidP="008B2C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B03523" w:rsidRDefault="00801EEA" w:rsidP="00B03523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Удовлетворенность условиями оказания услуг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2807D5" w:rsidRDefault="00801EEA" w:rsidP="002807D5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07D5">
              <w:rPr>
                <w:rFonts w:ascii="Times New Roman" w:hAnsi="Times New Roman"/>
                <w:b/>
                <w:sz w:val="24"/>
                <w:szCs w:val="24"/>
              </w:rPr>
              <w:t>Доля получателей социальных услуг, которые положительно оценивают изменение качества жизни в результате получения соц</w:t>
            </w:r>
            <w:r w:rsidRPr="002807D5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2807D5">
              <w:rPr>
                <w:rFonts w:ascii="Times New Roman" w:hAnsi="Times New Roman"/>
                <w:b/>
                <w:sz w:val="24"/>
                <w:szCs w:val="24"/>
              </w:rPr>
              <w:t>альных услуг в организации от общего числа опрошенных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520347" w:rsidRDefault="00801EEA" w:rsidP="002807D5">
            <w:pPr>
              <w:jc w:val="center"/>
              <w:rPr>
                <w:rFonts w:ascii="Times New Roman" w:hAnsi="Times New Roman"/>
              </w:rPr>
            </w:pPr>
            <w:r w:rsidRPr="00520347">
              <w:rPr>
                <w:rFonts w:ascii="Times New Roman" w:hAnsi="Times New Roman"/>
              </w:rPr>
              <w:t>ГБУСО «Болгатовский психоневрологический интернат» (0,9 б.)</w:t>
            </w:r>
          </w:p>
        </w:tc>
        <w:tc>
          <w:tcPr>
            <w:tcW w:w="2139" w:type="dxa"/>
          </w:tcPr>
          <w:p w:rsidR="00801EEA" w:rsidRPr="00520347" w:rsidRDefault="00801EEA" w:rsidP="00520347">
            <w:pPr>
              <w:jc w:val="center"/>
              <w:rPr>
                <w:rFonts w:ascii="Times New Roman" w:hAnsi="Times New Roman"/>
              </w:rPr>
            </w:pPr>
            <w:r w:rsidRPr="00520347">
              <w:rPr>
                <w:rFonts w:ascii="Times New Roman" w:hAnsi="Times New Roman"/>
              </w:rPr>
              <w:t>Имеется  неудовл</w:t>
            </w:r>
            <w:r w:rsidRPr="00520347">
              <w:rPr>
                <w:rFonts w:ascii="Times New Roman" w:hAnsi="Times New Roman"/>
              </w:rPr>
              <w:t>е</w:t>
            </w:r>
            <w:r w:rsidRPr="00520347">
              <w:rPr>
                <w:rFonts w:ascii="Times New Roman" w:hAnsi="Times New Roman"/>
              </w:rPr>
              <w:t xml:space="preserve">творенность </w:t>
            </w:r>
            <w:r>
              <w:rPr>
                <w:rFonts w:ascii="Times New Roman" w:hAnsi="Times New Roman"/>
              </w:rPr>
              <w:t>нек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торых </w:t>
            </w:r>
            <w:r w:rsidRPr="00520347">
              <w:rPr>
                <w:rFonts w:ascii="Times New Roman" w:hAnsi="Times New Roman"/>
              </w:rPr>
              <w:t>получателей услуг изменениями качества жизни в результате получ</w:t>
            </w:r>
            <w:r w:rsidRPr="00520347">
              <w:rPr>
                <w:rFonts w:ascii="Times New Roman" w:hAnsi="Times New Roman"/>
              </w:rPr>
              <w:t>е</w:t>
            </w:r>
            <w:r w:rsidRPr="00520347">
              <w:rPr>
                <w:rFonts w:ascii="Times New Roman" w:hAnsi="Times New Roman"/>
              </w:rPr>
              <w:t>ния соц.услуг в о</w:t>
            </w:r>
            <w:r w:rsidRPr="00520347">
              <w:rPr>
                <w:rFonts w:ascii="Times New Roman" w:hAnsi="Times New Roman"/>
              </w:rPr>
              <w:t>р</w:t>
            </w:r>
            <w:r w:rsidRPr="00520347">
              <w:rPr>
                <w:rFonts w:ascii="Times New Roman" w:hAnsi="Times New Roman"/>
              </w:rPr>
              <w:t>ганизации</w:t>
            </w:r>
          </w:p>
        </w:tc>
        <w:tc>
          <w:tcPr>
            <w:tcW w:w="2132" w:type="dxa"/>
          </w:tcPr>
          <w:p w:rsidR="00801EEA" w:rsidRPr="00520347" w:rsidRDefault="00801EEA" w:rsidP="00812B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0347">
              <w:rPr>
                <w:rFonts w:ascii="Times New Roman" w:hAnsi="Times New Roman"/>
              </w:rPr>
              <w:t>Улучшение показ</w:t>
            </w:r>
            <w:r w:rsidRPr="00520347">
              <w:rPr>
                <w:rFonts w:ascii="Times New Roman" w:hAnsi="Times New Roman"/>
              </w:rPr>
              <w:t>а</w:t>
            </w:r>
            <w:r w:rsidRPr="00520347">
              <w:rPr>
                <w:rFonts w:ascii="Times New Roman" w:hAnsi="Times New Roman"/>
              </w:rPr>
              <w:t>теля</w:t>
            </w:r>
          </w:p>
          <w:p w:rsidR="00801EEA" w:rsidRPr="00520347" w:rsidRDefault="00801EEA" w:rsidP="00812B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0347">
              <w:rPr>
                <w:rFonts w:ascii="Times New Roman" w:hAnsi="Times New Roman"/>
              </w:rPr>
              <w:t>достигается за счет</w:t>
            </w:r>
          </w:p>
          <w:p w:rsidR="00801EEA" w:rsidRPr="00520347" w:rsidRDefault="00801EEA" w:rsidP="00812B85">
            <w:pPr>
              <w:jc w:val="both"/>
              <w:rPr>
                <w:rFonts w:ascii="Times New Roman" w:hAnsi="Times New Roman"/>
              </w:rPr>
            </w:pPr>
            <w:r w:rsidRPr="00520347">
              <w:rPr>
                <w:rFonts w:ascii="Times New Roman" w:hAnsi="Times New Roman"/>
              </w:rPr>
              <w:t>реализации мер</w:t>
            </w:r>
            <w:r w:rsidRPr="00520347">
              <w:rPr>
                <w:rFonts w:ascii="Times New Roman" w:hAnsi="Times New Roman"/>
              </w:rPr>
              <w:t>о</w:t>
            </w:r>
            <w:r w:rsidRPr="00520347">
              <w:rPr>
                <w:rFonts w:ascii="Times New Roman" w:hAnsi="Times New Roman"/>
              </w:rPr>
              <w:t>приятий по всему сводному плану</w:t>
            </w: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42" w:type="dxa"/>
          </w:tcPr>
          <w:p w:rsidR="00801EEA" w:rsidRDefault="00801EEA" w:rsidP="008B2C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</w:t>
            </w:r>
          </w:p>
          <w:p w:rsidR="00801EEA" w:rsidRPr="007D714A" w:rsidRDefault="00801EEA" w:rsidP="008B2C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F819AA" w:rsidRDefault="00801EEA" w:rsidP="002074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819AA">
              <w:rPr>
                <w:rFonts w:ascii="Times New Roman" w:hAnsi="Times New Roman"/>
                <w:b/>
                <w:sz w:val="24"/>
                <w:szCs w:val="24"/>
              </w:rPr>
              <w:t>.Доля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получателей социальных услуг,  удовлетворенных условиями предоставления социальных услуг, от общего числа опрошенных, в том числе удовлетворенных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2807D5" w:rsidRDefault="00801EEA" w:rsidP="00F819AA">
            <w:pPr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2.1. </w:t>
            </w:r>
            <w:r w:rsidRPr="002807D5">
              <w:rPr>
                <w:rFonts w:ascii="Times New Roman" w:hAnsi="Times New Roman"/>
                <w:b/>
                <w:sz w:val="24"/>
                <w:szCs w:val="24"/>
              </w:rPr>
              <w:t>Жилым помещением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616" w:type="dxa"/>
            <w:gridSpan w:val="2"/>
          </w:tcPr>
          <w:p w:rsidR="00801EEA" w:rsidRPr="007D714A" w:rsidRDefault="00801EEA" w:rsidP="002931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ГБУСО «Болгатовский психоневрологический интернат» (0,8 б.)</w:t>
            </w:r>
          </w:p>
        </w:tc>
        <w:tc>
          <w:tcPr>
            <w:tcW w:w="2139" w:type="dxa"/>
          </w:tcPr>
          <w:p w:rsidR="00801EEA" w:rsidRDefault="00801EEA">
            <w:r w:rsidRPr="001B14B3">
              <w:rPr>
                <w:rFonts w:ascii="Times New Roman" w:hAnsi="Times New Roman"/>
                <w:sz w:val="24"/>
                <w:szCs w:val="24"/>
              </w:rPr>
              <w:t xml:space="preserve">Необходимость текущего ремонта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отдельных </w:t>
            </w:r>
            <w:r w:rsidRPr="001B14B3">
              <w:rPr>
                <w:rFonts w:ascii="Times New Roman" w:hAnsi="Times New Roman"/>
                <w:sz w:val="24"/>
                <w:szCs w:val="24"/>
              </w:rPr>
              <w:t xml:space="preserve">жилых помещений </w:t>
            </w:r>
          </w:p>
        </w:tc>
        <w:tc>
          <w:tcPr>
            <w:tcW w:w="2132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кущего ремонта жилых помещ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ний</w:t>
            </w:r>
          </w:p>
        </w:tc>
        <w:tc>
          <w:tcPr>
            <w:tcW w:w="2110" w:type="dxa"/>
          </w:tcPr>
          <w:p w:rsidR="00801EEA" w:rsidRPr="007D714A" w:rsidRDefault="00801EEA" w:rsidP="004D1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2018 – 2019 годов</w:t>
            </w:r>
          </w:p>
        </w:tc>
        <w:tc>
          <w:tcPr>
            <w:tcW w:w="2142" w:type="dxa"/>
          </w:tcPr>
          <w:p w:rsidR="00801EEA" w:rsidRDefault="00801EEA" w:rsidP="008B2C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</w:t>
            </w:r>
          </w:p>
          <w:p w:rsidR="00801EEA" w:rsidRPr="007D714A" w:rsidRDefault="00801EEA" w:rsidP="008B2C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2"/>
          <w:wAfter w:w="2238" w:type="dxa"/>
        </w:trPr>
        <w:tc>
          <w:tcPr>
            <w:tcW w:w="15386" w:type="dxa"/>
            <w:gridSpan w:val="8"/>
          </w:tcPr>
          <w:p w:rsidR="00801EEA" w:rsidRPr="002A7D49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  <w:r w:rsidRPr="002A7D49">
              <w:rPr>
                <w:rFonts w:ascii="Times New Roman" w:hAnsi="Times New Roman"/>
                <w:b/>
                <w:sz w:val="24"/>
                <w:szCs w:val="24"/>
              </w:rPr>
              <w:t xml:space="preserve"> мебелью, мягким инвентарем</w:t>
            </w:r>
          </w:p>
        </w:tc>
        <w:tc>
          <w:tcPr>
            <w:tcW w:w="2110" w:type="dxa"/>
          </w:tcPr>
          <w:p w:rsidR="00801EEA" w:rsidRPr="007D714A" w:rsidRDefault="00801EEA">
            <w:pPr>
              <w:spacing w:after="0" w:line="240" w:lineRule="auto"/>
            </w:pPr>
          </w:p>
        </w:tc>
        <w:tc>
          <w:tcPr>
            <w:tcW w:w="2110" w:type="dxa"/>
            <w:gridSpan w:val="3"/>
          </w:tcPr>
          <w:p w:rsidR="00801EEA" w:rsidRPr="007D714A" w:rsidRDefault="00801EEA">
            <w:pPr>
              <w:spacing w:after="0" w:line="240" w:lineRule="auto"/>
            </w:pPr>
          </w:p>
        </w:tc>
        <w:tc>
          <w:tcPr>
            <w:tcW w:w="2110" w:type="dxa"/>
            <w:gridSpan w:val="3"/>
          </w:tcPr>
          <w:p w:rsidR="00801EEA" w:rsidRPr="007D714A" w:rsidRDefault="00801EEA" w:rsidP="004D1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2018 – 2019 годов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552" w:type="dxa"/>
          </w:tcPr>
          <w:p w:rsidR="00801EEA" w:rsidRDefault="00801EEA" w:rsidP="002A7D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ГБУСО</w:t>
            </w:r>
          </w:p>
          <w:p w:rsidR="00801EEA" w:rsidRPr="007D714A" w:rsidRDefault="00801EEA" w:rsidP="002A7D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«Болгатовский псих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неврологический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тернат» (0,8 б.)</w:t>
            </w:r>
          </w:p>
        </w:tc>
        <w:tc>
          <w:tcPr>
            <w:tcW w:w="2203" w:type="dxa"/>
            <w:gridSpan w:val="2"/>
          </w:tcPr>
          <w:p w:rsidR="00801EEA" w:rsidRPr="007D714A" w:rsidRDefault="00801EEA" w:rsidP="00320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 ремонт дверных створок  в некоторых ту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бочках, шкафах (приобретение 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бели)</w:t>
            </w:r>
          </w:p>
        </w:tc>
        <w:tc>
          <w:tcPr>
            <w:tcW w:w="2132" w:type="dxa"/>
          </w:tcPr>
          <w:p w:rsidR="00801EEA" w:rsidRPr="007D714A" w:rsidRDefault="00801EEA" w:rsidP="00320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Своевременно осуществлять 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монт (приобрет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ние) мебели</w:t>
            </w:r>
          </w:p>
        </w:tc>
        <w:tc>
          <w:tcPr>
            <w:tcW w:w="2110" w:type="dxa"/>
          </w:tcPr>
          <w:p w:rsidR="00801EEA" w:rsidRPr="007D714A" w:rsidRDefault="00801EEA" w:rsidP="004D1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2018 – 2019 годов</w:t>
            </w:r>
          </w:p>
        </w:tc>
        <w:tc>
          <w:tcPr>
            <w:tcW w:w="2142" w:type="dxa"/>
          </w:tcPr>
          <w:p w:rsidR="00801EEA" w:rsidRDefault="00801EEA" w:rsidP="005F13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</w:t>
            </w:r>
          </w:p>
          <w:p w:rsidR="00801EEA" w:rsidRPr="007D714A" w:rsidRDefault="00801EEA" w:rsidP="005F13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BC114A">
        <w:trPr>
          <w:gridAfter w:val="4"/>
          <w:wAfter w:w="4304" w:type="dxa"/>
        </w:trPr>
        <w:tc>
          <w:tcPr>
            <w:tcW w:w="15386" w:type="dxa"/>
            <w:gridSpan w:val="8"/>
          </w:tcPr>
          <w:p w:rsidR="00801EEA" w:rsidRPr="002A7D49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  <w:r w:rsidRPr="002A7D49">
              <w:rPr>
                <w:rFonts w:ascii="Times New Roman" w:hAnsi="Times New Roman"/>
                <w:b/>
                <w:sz w:val="24"/>
                <w:szCs w:val="24"/>
              </w:rPr>
              <w:t xml:space="preserve"> предоставлением социально-бытовых, парикмахерских и гигиенических услуг</w:t>
            </w:r>
          </w:p>
        </w:tc>
        <w:tc>
          <w:tcPr>
            <w:tcW w:w="2132" w:type="dxa"/>
            <w:gridSpan w:val="2"/>
          </w:tcPr>
          <w:p w:rsidR="00801EEA" w:rsidRDefault="00801EEA" w:rsidP="00BC114A">
            <w:pPr>
              <w:jc w:val="center"/>
            </w:pPr>
          </w:p>
        </w:tc>
        <w:tc>
          <w:tcPr>
            <w:tcW w:w="2132" w:type="dxa"/>
            <w:gridSpan w:val="3"/>
          </w:tcPr>
          <w:p w:rsidR="00801EEA" w:rsidRPr="007D714A" w:rsidRDefault="00801EEA" w:rsidP="00BC1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552" w:type="dxa"/>
          </w:tcPr>
          <w:p w:rsidR="00801EEA" w:rsidRDefault="00801EEA" w:rsidP="002A7D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ГБУСО</w:t>
            </w:r>
          </w:p>
          <w:p w:rsidR="00801EEA" w:rsidRPr="007D714A" w:rsidRDefault="00801EEA" w:rsidP="00D34B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«Болгатовский псих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неврологический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тернат» (0,8 б.)</w:t>
            </w:r>
          </w:p>
        </w:tc>
        <w:tc>
          <w:tcPr>
            <w:tcW w:w="2203" w:type="dxa"/>
            <w:gridSpan w:val="2"/>
          </w:tcPr>
          <w:p w:rsidR="00801EEA" w:rsidRPr="007D714A" w:rsidRDefault="00801EEA" w:rsidP="00BC1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не в полном объеме гигиенических и парикмахерских услуг</w:t>
            </w:r>
          </w:p>
        </w:tc>
        <w:tc>
          <w:tcPr>
            <w:tcW w:w="2132" w:type="dxa"/>
          </w:tcPr>
          <w:p w:rsidR="00801EEA" w:rsidRDefault="00801EEA" w:rsidP="00346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стандартов  соц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ального обслуж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вания на социал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но-бытовые усл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ги (приложение №7 Приказ ГГУСЗН ПО от 21.11.2014 №365), </w:t>
            </w:r>
          </w:p>
          <w:p w:rsidR="00801EEA" w:rsidRPr="007D714A" w:rsidRDefault="00801EEA" w:rsidP="003466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дивидуального учета предоста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ленных соц.услуг</w:t>
            </w: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42" w:type="dxa"/>
          </w:tcPr>
          <w:p w:rsidR="00801EEA" w:rsidRDefault="00801EEA" w:rsidP="00F06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Б.А.,</w:t>
            </w:r>
          </w:p>
          <w:p w:rsidR="00801EEA" w:rsidRPr="007D714A" w:rsidRDefault="00801EEA" w:rsidP="00F06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00245A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  <w:r w:rsidRPr="0000245A">
              <w:rPr>
                <w:rFonts w:ascii="Times New Roman" w:hAnsi="Times New Roman"/>
                <w:b/>
                <w:sz w:val="24"/>
                <w:szCs w:val="24"/>
              </w:rPr>
              <w:t xml:space="preserve"> оборудованным для инвалидов санитарно-гигиеническим помещением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552" w:type="dxa"/>
          </w:tcPr>
          <w:p w:rsidR="00801EEA" w:rsidRPr="00A21086" w:rsidRDefault="00801EEA" w:rsidP="00BC114A">
            <w:pPr>
              <w:jc w:val="center"/>
              <w:rPr>
                <w:rFonts w:ascii="Times New Roman" w:hAnsi="Times New Roman"/>
              </w:rPr>
            </w:pPr>
            <w:r w:rsidRPr="00A21086">
              <w:rPr>
                <w:rFonts w:ascii="Times New Roman" w:hAnsi="Times New Roman"/>
              </w:rPr>
              <w:t>ГБУСО «Болгатовский                                              психоневрологический интернат» (0 б.)</w:t>
            </w:r>
          </w:p>
        </w:tc>
        <w:tc>
          <w:tcPr>
            <w:tcW w:w="2203" w:type="dxa"/>
            <w:gridSpan w:val="2"/>
          </w:tcPr>
          <w:p w:rsidR="00801EEA" w:rsidRPr="00D67819" w:rsidRDefault="00801EEA" w:rsidP="00BC11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 сп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циально оборуд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ванное для инв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лидов  санита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но—гигиеническое помещение</w:t>
            </w:r>
          </w:p>
        </w:tc>
        <w:tc>
          <w:tcPr>
            <w:tcW w:w="2132" w:type="dxa"/>
          </w:tcPr>
          <w:p w:rsidR="00801EEA" w:rsidRPr="00D67819" w:rsidRDefault="00801EEA" w:rsidP="00BC114A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Оборудовать сп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циальное санита</w:t>
            </w:r>
            <w:r w:rsidRPr="00D67819">
              <w:rPr>
                <w:rFonts w:ascii="Times New Roman" w:hAnsi="Times New Roman"/>
              </w:rPr>
              <w:t>р</w:t>
            </w:r>
            <w:r w:rsidRPr="00D67819">
              <w:rPr>
                <w:rFonts w:ascii="Times New Roman" w:hAnsi="Times New Roman"/>
              </w:rPr>
              <w:t>но-гигиеническое помещение для 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валидов</w:t>
            </w:r>
          </w:p>
        </w:tc>
        <w:tc>
          <w:tcPr>
            <w:tcW w:w="2110" w:type="dxa"/>
          </w:tcPr>
          <w:p w:rsidR="00801EEA" w:rsidRPr="007D714A" w:rsidRDefault="00801EEA" w:rsidP="00BC1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2018 </w:t>
            </w:r>
            <w:smartTag w:uri="urn:schemas-microsoft-com:office:smarttags" w:element="metricconverter">
              <w:smartTagPr>
                <w:attr w:name="ProductID" w:val="-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-2019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.г.</w:t>
            </w:r>
          </w:p>
        </w:tc>
        <w:tc>
          <w:tcPr>
            <w:tcW w:w="2142" w:type="dxa"/>
          </w:tcPr>
          <w:p w:rsidR="00801EEA" w:rsidRDefault="00801EEA" w:rsidP="00BC11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Б.А.,</w:t>
            </w:r>
          </w:p>
          <w:p w:rsidR="00801EEA" w:rsidRPr="007D714A" w:rsidRDefault="00801EEA" w:rsidP="00BC11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552" w:type="dxa"/>
          </w:tcPr>
          <w:p w:rsidR="00801EEA" w:rsidRDefault="00801EEA" w:rsidP="00C64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ГБУСО</w:t>
            </w:r>
          </w:p>
          <w:p w:rsidR="00801EEA" w:rsidRPr="007D714A" w:rsidRDefault="00801EEA" w:rsidP="00C644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«Болгатовский псих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неврологический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тернат» (0,8 б.)</w:t>
            </w:r>
          </w:p>
        </w:tc>
        <w:tc>
          <w:tcPr>
            <w:tcW w:w="2203" w:type="dxa"/>
            <w:gridSpan w:val="2"/>
          </w:tcPr>
          <w:p w:rsidR="00801EEA" w:rsidRDefault="00801EEA">
            <w:r w:rsidRPr="00C03AD9">
              <w:rPr>
                <w:rFonts w:ascii="Times New Roman" w:hAnsi="Times New Roman"/>
                <w:sz w:val="24"/>
                <w:szCs w:val="24"/>
              </w:rPr>
              <w:t>Некачественная уборка унитазов, раковин</w:t>
            </w:r>
          </w:p>
        </w:tc>
        <w:tc>
          <w:tcPr>
            <w:tcW w:w="2132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блюдения сан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тарно-гигиенических норм и правил, усилить контроль за санитарным содержанием 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нитарно-технического оборудования</w:t>
            </w:r>
          </w:p>
        </w:tc>
        <w:tc>
          <w:tcPr>
            <w:tcW w:w="2110" w:type="dxa"/>
          </w:tcPr>
          <w:p w:rsidR="00801EEA" w:rsidRPr="007D714A" w:rsidRDefault="00801EEA" w:rsidP="0061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42" w:type="dxa"/>
          </w:tcPr>
          <w:p w:rsidR="00801EEA" w:rsidRDefault="00801EEA" w:rsidP="007D2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Федоров Б.А., </w:t>
            </w:r>
          </w:p>
          <w:p w:rsidR="00801EEA" w:rsidRPr="007D714A" w:rsidRDefault="00801EEA" w:rsidP="007D2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15386" w:type="dxa"/>
            <w:gridSpan w:val="8"/>
          </w:tcPr>
          <w:p w:rsidR="00801EEA" w:rsidRPr="004F3399" w:rsidRDefault="00801EEA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4F3399">
              <w:rPr>
                <w:rFonts w:ascii="Times New Roman" w:hAnsi="Times New Roman"/>
                <w:b/>
                <w:sz w:val="24"/>
                <w:szCs w:val="24"/>
              </w:rPr>
              <w:t>5.Доля получателей соц.услуг, которые готовы рекомендовать организацию социального обслуживания родственникам и знакомым, нуждающимся в социальном обслуживании, от общего числа опрошенных</w:t>
            </w: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552" w:type="dxa"/>
          </w:tcPr>
          <w:p w:rsidR="00801EEA" w:rsidRDefault="00801EEA" w:rsidP="00D45B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ГБУСО</w:t>
            </w:r>
          </w:p>
          <w:p w:rsidR="00801EEA" w:rsidRDefault="00801EEA" w:rsidP="00D45B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«Болгатовский псих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неврологический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тернат» (0,8 б.)</w:t>
            </w:r>
          </w:p>
        </w:tc>
        <w:tc>
          <w:tcPr>
            <w:tcW w:w="2203" w:type="dxa"/>
            <w:gridSpan w:val="2"/>
          </w:tcPr>
          <w:p w:rsidR="00801EEA" w:rsidRPr="007D714A" w:rsidRDefault="00801EEA" w:rsidP="0061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числа опр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шенных 80%    граждан порек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мендовали бы 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ганизацию родс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венникам и знак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мым, нуждающи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ся в социальном обслуживании</w:t>
            </w:r>
          </w:p>
        </w:tc>
        <w:tc>
          <w:tcPr>
            <w:tcW w:w="2132" w:type="dxa"/>
          </w:tcPr>
          <w:p w:rsidR="00801EEA" w:rsidRPr="00317DC7" w:rsidRDefault="00801EEA" w:rsidP="00FF2EDB">
            <w:pPr>
              <w:spacing w:after="0"/>
              <w:rPr>
                <w:rFonts w:ascii="Times New Roman" w:hAnsi="Times New Roman"/>
              </w:rPr>
            </w:pPr>
            <w:r w:rsidRPr="00317DC7">
              <w:rPr>
                <w:rFonts w:ascii="Times New Roman" w:hAnsi="Times New Roman"/>
              </w:rPr>
              <w:t>Улучшить качество предоставления с</w:t>
            </w:r>
            <w:r w:rsidRPr="00317DC7">
              <w:rPr>
                <w:rFonts w:ascii="Times New Roman" w:hAnsi="Times New Roman"/>
              </w:rPr>
              <w:t>о</w:t>
            </w:r>
            <w:r w:rsidRPr="00317DC7">
              <w:rPr>
                <w:rFonts w:ascii="Times New Roman" w:hAnsi="Times New Roman"/>
              </w:rPr>
              <w:t>циальных услуг. Выполнить план мероприятий по улучшению качес</w:t>
            </w:r>
            <w:r w:rsidRPr="00317DC7">
              <w:rPr>
                <w:rFonts w:ascii="Times New Roman" w:hAnsi="Times New Roman"/>
              </w:rPr>
              <w:t>т</w:t>
            </w:r>
            <w:r w:rsidRPr="00317DC7">
              <w:rPr>
                <w:rFonts w:ascii="Times New Roman" w:hAnsi="Times New Roman"/>
              </w:rPr>
              <w:t>ва деятельности организаций соц</w:t>
            </w:r>
            <w:r w:rsidRPr="00317DC7">
              <w:rPr>
                <w:rFonts w:ascii="Times New Roman" w:hAnsi="Times New Roman"/>
              </w:rPr>
              <w:t>и</w:t>
            </w:r>
            <w:r w:rsidRPr="00317DC7">
              <w:rPr>
                <w:rFonts w:ascii="Times New Roman" w:hAnsi="Times New Roman"/>
              </w:rPr>
              <w:t>ального обслуж</w:t>
            </w:r>
            <w:r w:rsidRPr="00317DC7">
              <w:rPr>
                <w:rFonts w:ascii="Times New Roman" w:hAnsi="Times New Roman"/>
              </w:rPr>
              <w:t>и</w:t>
            </w:r>
            <w:r w:rsidRPr="00317DC7">
              <w:rPr>
                <w:rFonts w:ascii="Times New Roman" w:hAnsi="Times New Roman"/>
              </w:rPr>
              <w:t>вания по итогам независимой оце</w:t>
            </w:r>
            <w:r w:rsidRPr="00317DC7">
              <w:rPr>
                <w:rFonts w:ascii="Times New Roman" w:hAnsi="Times New Roman"/>
              </w:rPr>
              <w:t>н</w:t>
            </w:r>
            <w:r w:rsidRPr="00317DC7">
              <w:rPr>
                <w:rFonts w:ascii="Times New Roman" w:hAnsi="Times New Roman"/>
              </w:rPr>
              <w:t>ки качества предо</w:t>
            </w:r>
            <w:r w:rsidRPr="00317DC7">
              <w:rPr>
                <w:rFonts w:ascii="Times New Roman" w:hAnsi="Times New Roman"/>
              </w:rPr>
              <w:t>с</w:t>
            </w:r>
            <w:r w:rsidRPr="00317DC7">
              <w:rPr>
                <w:rFonts w:ascii="Times New Roman" w:hAnsi="Times New Roman"/>
              </w:rPr>
              <w:t>тавления социал</w:t>
            </w:r>
            <w:r w:rsidRPr="00317DC7">
              <w:rPr>
                <w:rFonts w:ascii="Times New Roman" w:hAnsi="Times New Roman"/>
              </w:rPr>
              <w:t>ь</w:t>
            </w:r>
            <w:r w:rsidRPr="00317DC7">
              <w:rPr>
                <w:rFonts w:ascii="Times New Roman" w:hAnsi="Times New Roman"/>
              </w:rPr>
              <w:t>ных услуг орган</w:t>
            </w:r>
            <w:r w:rsidRPr="00317DC7">
              <w:rPr>
                <w:rFonts w:ascii="Times New Roman" w:hAnsi="Times New Roman"/>
              </w:rPr>
              <w:t>и</w:t>
            </w:r>
            <w:r w:rsidRPr="00317DC7">
              <w:rPr>
                <w:rFonts w:ascii="Times New Roman" w:hAnsi="Times New Roman"/>
              </w:rPr>
              <w:t xml:space="preserve">зациями Псковской области. </w:t>
            </w:r>
            <w:r>
              <w:rPr>
                <w:rFonts w:ascii="Times New Roman" w:hAnsi="Times New Roman"/>
              </w:rPr>
              <w:t>Увелич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 численности граждан, рекоме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дующих  организ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цию, до 100%.</w:t>
            </w:r>
          </w:p>
        </w:tc>
        <w:tc>
          <w:tcPr>
            <w:tcW w:w="2110" w:type="dxa"/>
          </w:tcPr>
          <w:p w:rsidR="00801EEA" w:rsidRPr="007D714A" w:rsidRDefault="00801EEA" w:rsidP="0061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2018 – 2019 годов</w:t>
            </w:r>
          </w:p>
        </w:tc>
        <w:tc>
          <w:tcPr>
            <w:tcW w:w="2142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 Б.А  ., директор</w:t>
            </w: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EEA" w:rsidRPr="007D714A" w:rsidTr="003419FD">
        <w:trPr>
          <w:gridAfter w:val="9"/>
          <w:wAfter w:w="8568" w:type="dxa"/>
        </w:trPr>
        <w:tc>
          <w:tcPr>
            <w:tcW w:w="2552" w:type="dxa"/>
          </w:tcPr>
          <w:p w:rsidR="00801EEA" w:rsidRDefault="00801EEA" w:rsidP="00D45B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  <w:gridSpan w:val="2"/>
          </w:tcPr>
          <w:p w:rsidR="00801EEA" w:rsidRPr="007D714A" w:rsidRDefault="00801EEA" w:rsidP="0061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:rsidR="00801EEA" w:rsidRPr="00317DC7" w:rsidRDefault="00801EEA" w:rsidP="00FF2ED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:rsidR="00801EEA" w:rsidRPr="007D714A" w:rsidRDefault="00801EEA" w:rsidP="00617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</w:tcPr>
          <w:p w:rsidR="00801EEA" w:rsidRPr="007D714A" w:rsidRDefault="00801EEA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01EEA" w:rsidRDefault="00801EEA" w:rsidP="005D01EE">
      <w:pPr>
        <w:jc w:val="center"/>
        <w:rPr>
          <w:rFonts w:ascii="Times New Roman" w:hAnsi="Times New Roman"/>
          <w:sz w:val="24"/>
          <w:szCs w:val="24"/>
        </w:rPr>
      </w:pPr>
    </w:p>
    <w:sectPr w:rsidR="00801EEA" w:rsidSect="006752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021" w:right="851" w:bottom="102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1EEA" w:rsidRDefault="00801EEA" w:rsidP="008A67E0">
      <w:pPr>
        <w:spacing w:after="0" w:line="240" w:lineRule="auto"/>
      </w:pPr>
      <w:r>
        <w:separator/>
      </w:r>
    </w:p>
  </w:endnote>
  <w:endnote w:type="continuationSeparator" w:id="1">
    <w:p w:rsidR="00801EEA" w:rsidRDefault="00801EEA" w:rsidP="008A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EA" w:rsidRDefault="00801E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EA" w:rsidRDefault="00801E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EA" w:rsidRDefault="00801E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1EEA" w:rsidRDefault="00801EEA" w:rsidP="008A67E0">
      <w:pPr>
        <w:spacing w:after="0" w:line="240" w:lineRule="auto"/>
      </w:pPr>
      <w:r>
        <w:separator/>
      </w:r>
    </w:p>
  </w:footnote>
  <w:footnote w:type="continuationSeparator" w:id="1">
    <w:p w:rsidR="00801EEA" w:rsidRDefault="00801EEA" w:rsidP="008A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EA" w:rsidRDefault="00801E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EA" w:rsidRDefault="00801EEA">
    <w:pPr>
      <w:pStyle w:val="Header"/>
      <w:jc w:val="center"/>
    </w:pPr>
    <w:fldSimple w:instr="PAGE   \* MERGEFORMAT">
      <w:r>
        <w:rPr>
          <w:noProof/>
        </w:rPr>
        <w:t>7</w:t>
      </w:r>
    </w:fldSimple>
  </w:p>
  <w:p w:rsidR="00801EEA" w:rsidRDefault="00801E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EEA" w:rsidRDefault="00801E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73E8F"/>
    <w:multiLevelType w:val="multilevel"/>
    <w:tmpl w:val="E67A72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3D924463"/>
    <w:multiLevelType w:val="hybridMultilevel"/>
    <w:tmpl w:val="9AE482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B576B3"/>
    <w:multiLevelType w:val="hybridMultilevel"/>
    <w:tmpl w:val="852C6564"/>
    <w:lvl w:ilvl="0" w:tplc="0D8E7E4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65C5AD8"/>
    <w:multiLevelType w:val="hybridMultilevel"/>
    <w:tmpl w:val="2B5019D8"/>
    <w:lvl w:ilvl="0" w:tplc="249AA83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F5443CA"/>
    <w:multiLevelType w:val="hybridMultilevel"/>
    <w:tmpl w:val="ADF044A4"/>
    <w:lvl w:ilvl="0" w:tplc="C570F72A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8F77734"/>
    <w:multiLevelType w:val="hybridMultilevel"/>
    <w:tmpl w:val="8A62502E"/>
    <w:lvl w:ilvl="0" w:tplc="1E7CD1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75A5"/>
    <w:rsid w:val="00001369"/>
    <w:rsid w:val="00001F92"/>
    <w:rsid w:val="0000245A"/>
    <w:rsid w:val="000046F1"/>
    <w:rsid w:val="00007356"/>
    <w:rsid w:val="00012F2A"/>
    <w:rsid w:val="000136C5"/>
    <w:rsid w:val="000141F7"/>
    <w:rsid w:val="00017C02"/>
    <w:rsid w:val="000212C5"/>
    <w:rsid w:val="00032D62"/>
    <w:rsid w:val="00040C17"/>
    <w:rsid w:val="000525E8"/>
    <w:rsid w:val="00054A9A"/>
    <w:rsid w:val="00064CDE"/>
    <w:rsid w:val="000748D4"/>
    <w:rsid w:val="00075EFE"/>
    <w:rsid w:val="0007627D"/>
    <w:rsid w:val="00080470"/>
    <w:rsid w:val="00084F25"/>
    <w:rsid w:val="00086238"/>
    <w:rsid w:val="00090303"/>
    <w:rsid w:val="00091980"/>
    <w:rsid w:val="0009335B"/>
    <w:rsid w:val="00097729"/>
    <w:rsid w:val="000A138F"/>
    <w:rsid w:val="000A4A81"/>
    <w:rsid w:val="000A7AAA"/>
    <w:rsid w:val="000C276D"/>
    <w:rsid w:val="000C6053"/>
    <w:rsid w:val="000D158D"/>
    <w:rsid w:val="000D79A1"/>
    <w:rsid w:val="000F06D1"/>
    <w:rsid w:val="000F58ED"/>
    <w:rsid w:val="000F6DBE"/>
    <w:rsid w:val="000F7373"/>
    <w:rsid w:val="00105C5F"/>
    <w:rsid w:val="00106642"/>
    <w:rsid w:val="001067FD"/>
    <w:rsid w:val="0011329C"/>
    <w:rsid w:val="0011699C"/>
    <w:rsid w:val="00120746"/>
    <w:rsid w:val="00123455"/>
    <w:rsid w:val="001360E0"/>
    <w:rsid w:val="0014003A"/>
    <w:rsid w:val="0014252D"/>
    <w:rsid w:val="00143847"/>
    <w:rsid w:val="00144397"/>
    <w:rsid w:val="00150F47"/>
    <w:rsid w:val="001513BC"/>
    <w:rsid w:val="001525D5"/>
    <w:rsid w:val="00170383"/>
    <w:rsid w:val="001735BC"/>
    <w:rsid w:val="0017485F"/>
    <w:rsid w:val="001749D9"/>
    <w:rsid w:val="00175212"/>
    <w:rsid w:val="00176992"/>
    <w:rsid w:val="00177A83"/>
    <w:rsid w:val="001818FD"/>
    <w:rsid w:val="00187821"/>
    <w:rsid w:val="0019083D"/>
    <w:rsid w:val="001B14B3"/>
    <w:rsid w:val="001B236E"/>
    <w:rsid w:val="001C32CF"/>
    <w:rsid w:val="001C3AE4"/>
    <w:rsid w:val="001C4A92"/>
    <w:rsid w:val="001C6441"/>
    <w:rsid w:val="001C75A5"/>
    <w:rsid w:val="001C782C"/>
    <w:rsid w:val="001D03AA"/>
    <w:rsid w:val="001D5BB8"/>
    <w:rsid w:val="001E32E3"/>
    <w:rsid w:val="001E7075"/>
    <w:rsid w:val="001F4614"/>
    <w:rsid w:val="00200D4E"/>
    <w:rsid w:val="00206676"/>
    <w:rsid w:val="00207457"/>
    <w:rsid w:val="0021425E"/>
    <w:rsid w:val="002177CD"/>
    <w:rsid w:val="00220FFE"/>
    <w:rsid w:val="00224DB4"/>
    <w:rsid w:val="0022644D"/>
    <w:rsid w:val="00237D98"/>
    <w:rsid w:val="00240E69"/>
    <w:rsid w:val="0024133C"/>
    <w:rsid w:val="00242164"/>
    <w:rsid w:val="002448EA"/>
    <w:rsid w:val="00250746"/>
    <w:rsid w:val="002536C0"/>
    <w:rsid w:val="002614B6"/>
    <w:rsid w:val="002619B8"/>
    <w:rsid w:val="00264096"/>
    <w:rsid w:val="00275367"/>
    <w:rsid w:val="00276666"/>
    <w:rsid w:val="002807D5"/>
    <w:rsid w:val="00293187"/>
    <w:rsid w:val="002A03DC"/>
    <w:rsid w:val="002A0C2E"/>
    <w:rsid w:val="002A3364"/>
    <w:rsid w:val="002A4535"/>
    <w:rsid w:val="002A5A19"/>
    <w:rsid w:val="002A7D49"/>
    <w:rsid w:val="002B1D70"/>
    <w:rsid w:val="002B4A56"/>
    <w:rsid w:val="002B59A2"/>
    <w:rsid w:val="002B67A5"/>
    <w:rsid w:val="002C7FAD"/>
    <w:rsid w:val="002D59F6"/>
    <w:rsid w:val="002E0E0D"/>
    <w:rsid w:val="002E357E"/>
    <w:rsid w:val="002E728B"/>
    <w:rsid w:val="002F553D"/>
    <w:rsid w:val="002F63AE"/>
    <w:rsid w:val="00306E7A"/>
    <w:rsid w:val="0030787F"/>
    <w:rsid w:val="00317DC7"/>
    <w:rsid w:val="00320024"/>
    <w:rsid w:val="00320DFA"/>
    <w:rsid w:val="0032448C"/>
    <w:rsid w:val="0032786D"/>
    <w:rsid w:val="00331262"/>
    <w:rsid w:val="00333F7B"/>
    <w:rsid w:val="00334844"/>
    <w:rsid w:val="003419FD"/>
    <w:rsid w:val="00343FE9"/>
    <w:rsid w:val="00344B61"/>
    <w:rsid w:val="00345AC2"/>
    <w:rsid w:val="00346635"/>
    <w:rsid w:val="00354857"/>
    <w:rsid w:val="00357962"/>
    <w:rsid w:val="00363B0F"/>
    <w:rsid w:val="003733EE"/>
    <w:rsid w:val="003765CD"/>
    <w:rsid w:val="00377499"/>
    <w:rsid w:val="00381A65"/>
    <w:rsid w:val="003915F3"/>
    <w:rsid w:val="00393E95"/>
    <w:rsid w:val="003B0B8C"/>
    <w:rsid w:val="003B122C"/>
    <w:rsid w:val="003B22B0"/>
    <w:rsid w:val="003C075C"/>
    <w:rsid w:val="003C47D6"/>
    <w:rsid w:val="003E4DA9"/>
    <w:rsid w:val="003F0403"/>
    <w:rsid w:val="004079B6"/>
    <w:rsid w:val="004130FE"/>
    <w:rsid w:val="00416561"/>
    <w:rsid w:val="004351DB"/>
    <w:rsid w:val="004357F2"/>
    <w:rsid w:val="00437F3D"/>
    <w:rsid w:val="00440A48"/>
    <w:rsid w:val="00457FE9"/>
    <w:rsid w:val="004605A9"/>
    <w:rsid w:val="004643FF"/>
    <w:rsid w:val="00464F8B"/>
    <w:rsid w:val="00466EF4"/>
    <w:rsid w:val="00471F76"/>
    <w:rsid w:val="00473AC7"/>
    <w:rsid w:val="00476A51"/>
    <w:rsid w:val="00482803"/>
    <w:rsid w:val="004868EF"/>
    <w:rsid w:val="00487ACB"/>
    <w:rsid w:val="004A002A"/>
    <w:rsid w:val="004B1B72"/>
    <w:rsid w:val="004C2DCF"/>
    <w:rsid w:val="004C6912"/>
    <w:rsid w:val="004D1343"/>
    <w:rsid w:val="004D4FB6"/>
    <w:rsid w:val="004E0313"/>
    <w:rsid w:val="004E7F69"/>
    <w:rsid w:val="004F0CF5"/>
    <w:rsid w:val="004F17F1"/>
    <w:rsid w:val="004F3399"/>
    <w:rsid w:val="0050044F"/>
    <w:rsid w:val="005025B5"/>
    <w:rsid w:val="00502E6C"/>
    <w:rsid w:val="00503F32"/>
    <w:rsid w:val="00510210"/>
    <w:rsid w:val="00515330"/>
    <w:rsid w:val="0051706C"/>
    <w:rsid w:val="00520347"/>
    <w:rsid w:val="00531453"/>
    <w:rsid w:val="0053489D"/>
    <w:rsid w:val="00542910"/>
    <w:rsid w:val="00542EE3"/>
    <w:rsid w:val="00555E56"/>
    <w:rsid w:val="0057289E"/>
    <w:rsid w:val="005755A9"/>
    <w:rsid w:val="00576265"/>
    <w:rsid w:val="00583DF5"/>
    <w:rsid w:val="005925FD"/>
    <w:rsid w:val="00596EE1"/>
    <w:rsid w:val="00597999"/>
    <w:rsid w:val="005A1F56"/>
    <w:rsid w:val="005A5024"/>
    <w:rsid w:val="005C3CBE"/>
    <w:rsid w:val="005D01EE"/>
    <w:rsid w:val="005D153A"/>
    <w:rsid w:val="005E349E"/>
    <w:rsid w:val="005E4964"/>
    <w:rsid w:val="005E5C94"/>
    <w:rsid w:val="005F11E6"/>
    <w:rsid w:val="005F13FA"/>
    <w:rsid w:val="005F68DA"/>
    <w:rsid w:val="00601E46"/>
    <w:rsid w:val="006030C4"/>
    <w:rsid w:val="00603E52"/>
    <w:rsid w:val="00605EC5"/>
    <w:rsid w:val="00610216"/>
    <w:rsid w:val="006118E2"/>
    <w:rsid w:val="00617C8C"/>
    <w:rsid w:val="00620FB7"/>
    <w:rsid w:val="00623117"/>
    <w:rsid w:val="00624A61"/>
    <w:rsid w:val="00636A23"/>
    <w:rsid w:val="00643DCE"/>
    <w:rsid w:val="00644753"/>
    <w:rsid w:val="00650A63"/>
    <w:rsid w:val="00652FF1"/>
    <w:rsid w:val="00671ACF"/>
    <w:rsid w:val="006752F7"/>
    <w:rsid w:val="00677677"/>
    <w:rsid w:val="006A0D9B"/>
    <w:rsid w:val="006A2AC6"/>
    <w:rsid w:val="006A4736"/>
    <w:rsid w:val="006A5157"/>
    <w:rsid w:val="006B214C"/>
    <w:rsid w:val="006B383E"/>
    <w:rsid w:val="006B5E43"/>
    <w:rsid w:val="006C6244"/>
    <w:rsid w:val="006C6565"/>
    <w:rsid w:val="006E1CA1"/>
    <w:rsid w:val="006E1D90"/>
    <w:rsid w:val="006F088D"/>
    <w:rsid w:val="006F4409"/>
    <w:rsid w:val="00723C71"/>
    <w:rsid w:val="00724427"/>
    <w:rsid w:val="00740346"/>
    <w:rsid w:val="007434F9"/>
    <w:rsid w:val="007578B2"/>
    <w:rsid w:val="0075798B"/>
    <w:rsid w:val="00762657"/>
    <w:rsid w:val="00767DF8"/>
    <w:rsid w:val="00771424"/>
    <w:rsid w:val="00772CB8"/>
    <w:rsid w:val="00776116"/>
    <w:rsid w:val="00776158"/>
    <w:rsid w:val="007801ED"/>
    <w:rsid w:val="00781D17"/>
    <w:rsid w:val="007837FB"/>
    <w:rsid w:val="0079044D"/>
    <w:rsid w:val="007A0F69"/>
    <w:rsid w:val="007A4080"/>
    <w:rsid w:val="007A63F3"/>
    <w:rsid w:val="007B54C6"/>
    <w:rsid w:val="007C32E9"/>
    <w:rsid w:val="007C4D85"/>
    <w:rsid w:val="007D2EC9"/>
    <w:rsid w:val="007D4B44"/>
    <w:rsid w:val="007D5580"/>
    <w:rsid w:val="007D714A"/>
    <w:rsid w:val="007D765C"/>
    <w:rsid w:val="007E0950"/>
    <w:rsid w:val="007E255D"/>
    <w:rsid w:val="007E48CC"/>
    <w:rsid w:val="007E6AAF"/>
    <w:rsid w:val="007F6F3A"/>
    <w:rsid w:val="007F73D9"/>
    <w:rsid w:val="00801EEA"/>
    <w:rsid w:val="00803FF2"/>
    <w:rsid w:val="008075BA"/>
    <w:rsid w:val="00810627"/>
    <w:rsid w:val="008123EF"/>
    <w:rsid w:val="00812B85"/>
    <w:rsid w:val="008130E6"/>
    <w:rsid w:val="00816613"/>
    <w:rsid w:val="00817177"/>
    <w:rsid w:val="008172E1"/>
    <w:rsid w:val="00817837"/>
    <w:rsid w:val="0082153F"/>
    <w:rsid w:val="0083240C"/>
    <w:rsid w:val="00844066"/>
    <w:rsid w:val="008470F6"/>
    <w:rsid w:val="00854500"/>
    <w:rsid w:val="00857AC5"/>
    <w:rsid w:val="00863FB6"/>
    <w:rsid w:val="008648A0"/>
    <w:rsid w:val="00867CD2"/>
    <w:rsid w:val="00882B37"/>
    <w:rsid w:val="008850C5"/>
    <w:rsid w:val="0088574C"/>
    <w:rsid w:val="00895FC8"/>
    <w:rsid w:val="008A15BE"/>
    <w:rsid w:val="008A67E0"/>
    <w:rsid w:val="008A68A4"/>
    <w:rsid w:val="008B0420"/>
    <w:rsid w:val="008B2CD7"/>
    <w:rsid w:val="008C2FF6"/>
    <w:rsid w:val="008C7DB7"/>
    <w:rsid w:val="008D0144"/>
    <w:rsid w:val="008D2D96"/>
    <w:rsid w:val="008D5663"/>
    <w:rsid w:val="008D77C4"/>
    <w:rsid w:val="008E4897"/>
    <w:rsid w:val="008E580E"/>
    <w:rsid w:val="008E76B9"/>
    <w:rsid w:val="008F5BDB"/>
    <w:rsid w:val="009010A8"/>
    <w:rsid w:val="00925026"/>
    <w:rsid w:val="00925528"/>
    <w:rsid w:val="00930757"/>
    <w:rsid w:val="009325DF"/>
    <w:rsid w:val="0093647E"/>
    <w:rsid w:val="0094533F"/>
    <w:rsid w:val="00951014"/>
    <w:rsid w:val="009510EB"/>
    <w:rsid w:val="009546E4"/>
    <w:rsid w:val="009558ED"/>
    <w:rsid w:val="00960952"/>
    <w:rsid w:val="009667F1"/>
    <w:rsid w:val="009714E6"/>
    <w:rsid w:val="00975E98"/>
    <w:rsid w:val="00986A7C"/>
    <w:rsid w:val="00990E53"/>
    <w:rsid w:val="00996A1C"/>
    <w:rsid w:val="009A7B76"/>
    <w:rsid w:val="009B3C8A"/>
    <w:rsid w:val="009C4ED9"/>
    <w:rsid w:val="009C5BC9"/>
    <w:rsid w:val="009D6309"/>
    <w:rsid w:val="009D67C0"/>
    <w:rsid w:val="009D6CE5"/>
    <w:rsid w:val="009D7C96"/>
    <w:rsid w:val="009F3D67"/>
    <w:rsid w:val="009F60B5"/>
    <w:rsid w:val="00A00DEA"/>
    <w:rsid w:val="00A04074"/>
    <w:rsid w:val="00A07305"/>
    <w:rsid w:val="00A1216F"/>
    <w:rsid w:val="00A1415D"/>
    <w:rsid w:val="00A1430D"/>
    <w:rsid w:val="00A162C5"/>
    <w:rsid w:val="00A21086"/>
    <w:rsid w:val="00A2549F"/>
    <w:rsid w:val="00A33838"/>
    <w:rsid w:val="00A351DD"/>
    <w:rsid w:val="00A37ACE"/>
    <w:rsid w:val="00A47DE6"/>
    <w:rsid w:val="00A47FE4"/>
    <w:rsid w:val="00A52193"/>
    <w:rsid w:val="00A641FF"/>
    <w:rsid w:val="00A710F8"/>
    <w:rsid w:val="00A77E8E"/>
    <w:rsid w:val="00A86CB9"/>
    <w:rsid w:val="00A87B22"/>
    <w:rsid w:val="00AA1AD1"/>
    <w:rsid w:val="00AA20B1"/>
    <w:rsid w:val="00AA2CCE"/>
    <w:rsid w:val="00AA2ECE"/>
    <w:rsid w:val="00AB5CE4"/>
    <w:rsid w:val="00AC275E"/>
    <w:rsid w:val="00AE0CC5"/>
    <w:rsid w:val="00AE3D00"/>
    <w:rsid w:val="00AF26F3"/>
    <w:rsid w:val="00B00971"/>
    <w:rsid w:val="00B01007"/>
    <w:rsid w:val="00B03523"/>
    <w:rsid w:val="00B044E5"/>
    <w:rsid w:val="00B369BA"/>
    <w:rsid w:val="00B41A21"/>
    <w:rsid w:val="00B4474A"/>
    <w:rsid w:val="00B50497"/>
    <w:rsid w:val="00B51DF3"/>
    <w:rsid w:val="00B56765"/>
    <w:rsid w:val="00B6046C"/>
    <w:rsid w:val="00B619F6"/>
    <w:rsid w:val="00B70FC7"/>
    <w:rsid w:val="00B72D2D"/>
    <w:rsid w:val="00B72D32"/>
    <w:rsid w:val="00B74366"/>
    <w:rsid w:val="00B7795A"/>
    <w:rsid w:val="00B8539B"/>
    <w:rsid w:val="00B87F12"/>
    <w:rsid w:val="00B90E4C"/>
    <w:rsid w:val="00B916EF"/>
    <w:rsid w:val="00B950EC"/>
    <w:rsid w:val="00B9652B"/>
    <w:rsid w:val="00BA480F"/>
    <w:rsid w:val="00BA4993"/>
    <w:rsid w:val="00BA4B95"/>
    <w:rsid w:val="00BA4CC4"/>
    <w:rsid w:val="00BA4F29"/>
    <w:rsid w:val="00BA589B"/>
    <w:rsid w:val="00BA7EBB"/>
    <w:rsid w:val="00BB0B53"/>
    <w:rsid w:val="00BB0FAE"/>
    <w:rsid w:val="00BB3BAE"/>
    <w:rsid w:val="00BC114A"/>
    <w:rsid w:val="00BC3678"/>
    <w:rsid w:val="00BC5DE4"/>
    <w:rsid w:val="00BC6CDA"/>
    <w:rsid w:val="00BD0B1C"/>
    <w:rsid w:val="00BD135C"/>
    <w:rsid w:val="00BD364E"/>
    <w:rsid w:val="00BD3E50"/>
    <w:rsid w:val="00BD54BA"/>
    <w:rsid w:val="00BE2E96"/>
    <w:rsid w:val="00BE63DA"/>
    <w:rsid w:val="00BF0FEC"/>
    <w:rsid w:val="00C03AD9"/>
    <w:rsid w:val="00C06C97"/>
    <w:rsid w:val="00C13FD6"/>
    <w:rsid w:val="00C1473F"/>
    <w:rsid w:val="00C20961"/>
    <w:rsid w:val="00C2774A"/>
    <w:rsid w:val="00C31B9C"/>
    <w:rsid w:val="00C348FC"/>
    <w:rsid w:val="00C37112"/>
    <w:rsid w:val="00C50E10"/>
    <w:rsid w:val="00C519A2"/>
    <w:rsid w:val="00C56A38"/>
    <w:rsid w:val="00C61A6E"/>
    <w:rsid w:val="00C63A67"/>
    <w:rsid w:val="00C64468"/>
    <w:rsid w:val="00C73C19"/>
    <w:rsid w:val="00C74ED1"/>
    <w:rsid w:val="00C75DA9"/>
    <w:rsid w:val="00C80212"/>
    <w:rsid w:val="00C80545"/>
    <w:rsid w:val="00C81611"/>
    <w:rsid w:val="00C83AAA"/>
    <w:rsid w:val="00C94D99"/>
    <w:rsid w:val="00C972BE"/>
    <w:rsid w:val="00C9730F"/>
    <w:rsid w:val="00CA0A9D"/>
    <w:rsid w:val="00CA1BF5"/>
    <w:rsid w:val="00CA39B7"/>
    <w:rsid w:val="00CA4149"/>
    <w:rsid w:val="00CB62E0"/>
    <w:rsid w:val="00CC1FBE"/>
    <w:rsid w:val="00CE0D8B"/>
    <w:rsid w:val="00CF43F8"/>
    <w:rsid w:val="00D04DF9"/>
    <w:rsid w:val="00D063BD"/>
    <w:rsid w:val="00D07A6A"/>
    <w:rsid w:val="00D10972"/>
    <w:rsid w:val="00D21157"/>
    <w:rsid w:val="00D23B17"/>
    <w:rsid w:val="00D26B42"/>
    <w:rsid w:val="00D309BA"/>
    <w:rsid w:val="00D3157C"/>
    <w:rsid w:val="00D31C42"/>
    <w:rsid w:val="00D34B13"/>
    <w:rsid w:val="00D40B0E"/>
    <w:rsid w:val="00D43E20"/>
    <w:rsid w:val="00D44194"/>
    <w:rsid w:val="00D45B29"/>
    <w:rsid w:val="00D468F2"/>
    <w:rsid w:val="00D53EB1"/>
    <w:rsid w:val="00D56B80"/>
    <w:rsid w:val="00D57397"/>
    <w:rsid w:val="00D61E0D"/>
    <w:rsid w:val="00D6482D"/>
    <w:rsid w:val="00D67819"/>
    <w:rsid w:val="00D73324"/>
    <w:rsid w:val="00D76CCF"/>
    <w:rsid w:val="00D80006"/>
    <w:rsid w:val="00D82595"/>
    <w:rsid w:val="00D84364"/>
    <w:rsid w:val="00D866FB"/>
    <w:rsid w:val="00D869F9"/>
    <w:rsid w:val="00D86C6D"/>
    <w:rsid w:val="00D9102D"/>
    <w:rsid w:val="00D933D6"/>
    <w:rsid w:val="00DA0603"/>
    <w:rsid w:val="00DA09C7"/>
    <w:rsid w:val="00DA13BD"/>
    <w:rsid w:val="00DA32FF"/>
    <w:rsid w:val="00DB5CCF"/>
    <w:rsid w:val="00DC0224"/>
    <w:rsid w:val="00DC0419"/>
    <w:rsid w:val="00DC28D5"/>
    <w:rsid w:val="00DC4379"/>
    <w:rsid w:val="00DD283A"/>
    <w:rsid w:val="00DD38A3"/>
    <w:rsid w:val="00DE0042"/>
    <w:rsid w:val="00DE5DD7"/>
    <w:rsid w:val="00DF5D3E"/>
    <w:rsid w:val="00DF5F42"/>
    <w:rsid w:val="00E01604"/>
    <w:rsid w:val="00E0391C"/>
    <w:rsid w:val="00E20398"/>
    <w:rsid w:val="00E26D8F"/>
    <w:rsid w:val="00E341F3"/>
    <w:rsid w:val="00E3546F"/>
    <w:rsid w:val="00E56778"/>
    <w:rsid w:val="00E56ECE"/>
    <w:rsid w:val="00E614DC"/>
    <w:rsid w:val="00E72B76"/>
    <w:rsid w:val="00E75EF0"/>
    <w:rsid w:val="00E77EF6"/>
    <w:rsid w:val="00E81485"/>
    <w:rsid w:val="00E84318"/>
    <w:rsid w:val="00E864AD"/>
    <w:rsid w:val="00E86AB0"/>
    <w:rsid w:val="00E86C02"/>
    <w:rsid w:val="00E9024D"/>
    <w:rsid w:val="00E9542F"/>
    <w:rsid w:val="00E9796A"/>
    <w:rsid w:val="00EA0253"/>
    <w:rsid w:val="00EB55B6"/>
    <w:rsid w:val="00EC4DF9"/>
    <w:rsid w:val="00EC4E3A"/>
    <w:rsid w:val="00ED17A1"/>
    <w:rsid w:val="00EE6E1E"/>
    <w:rsid w:val="00EE7163"/>
    <w:rsid w:val="00EF49B7"/>
    <w:rsid w:val="00EF57CF"/>
    <w:rsid w:val="00F01E52"/>
    <w:rsid w:val="00F02B10"/>
    <w:rsid w:val="00F06819"/>
    <w:rsid w:val="00F13C9E"/>
    <w:rsid w:val="00F15AE1"/>
    <w:rsid w:val="00F175B0"/>
    <w:rsid w:val="00F34150"/>
    <w:rsid w:val="00F34DBC"/>
    <w:rsid w:val="00F4099A"/>
    <w:rsid w:val="00F41B48"/>
    <w:rsid w:val="00F4298E"/>
    <w:rsid w:val="00F43736"/>
    <w:rsid w:val="00F46095"/>
    <w:rsid w:val="00F466BD"/>
    <w:rsid w:val="00F5217A"/>
    <w:rsid w:val="00F57934"/>
    <w:rsid w:val="00F62545"/>
    <w:rsid w:val="00F66663"/>
    <w:rsid w:val="00F67636"/>
    <w:rsid w:val="00F67A2A"/>
    <w:rsid w:val="00F819AA"/>
    <w:rsid w:val="00FA5CF0"/>
    <w:rsid w:val="00FB00A0"/>
    <w:rsid w:val="00FB739A"/>
    <w:rsid w:val="00FC237F"/>
    <w:rsid w:val="00FC24F3"/>
    <w:rsid w:val="00FC702F"/>
    <w:rsid w:val="00FD31BD"/>
    <w:rsid w:val="00FD37E9"/>
    <w:rsid w:val="00FD5521"/>
    <w:rsid w:val="00FE3079"/>
    <w:rsid w:val="00FE67EC"/>
    <w:rsid w:val="00FF06CA"/>
    <w:rsid w:val="00FF24D5"/>
    <w:rsid w:val="00FF2EDB"/>
    <w:rsid w:val="00FF309C"/>
    <w:rsid w:val="00FF3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D8B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200D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0D4E"/>
    <w:rPr>
      <w:rFonts w:ascii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99"/>
    <w:rsid w:val="0008047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A67E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A67E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A67E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A67E0"/>
    <w:rPr>
      <w:rFonts w:cs="Times New Roman"/>
    </w:rPr>
  </w:style>
  <w:style w:type="paragraph" w:customStyle="1" w:styleId="ConsPlusNormal">
    <w:name w:val="ConsPlusNormal"/>
    <w:uiPriority w:val="99"/>
    <w:rsid w:val="008D77C4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customStyle="1" w:styleId="1">
    <w:name w:val="Сетка таблицы1"/>
    <w:uiPriority w:val="99"/>
    <w:rsid w:val="00C13FD6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4F17F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200D4E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Mangal"/>
      <w:kern w:val="1"/>
      <w:sz w:val="20"/>
      <w:szCs w:val="24"/>
      <w:lang w:eastAsia="hi-IN" w:bidi="hi-IN"/>
    </w:rPr>
  </w:style>
  <w:style w:type="paragraph" w:customStyle="1" w:styleId="a">
    <w:name w:val="Содержимое таблицы"/>
    <w:basedOn w:val="Normal"/>
    <w:uiPriority w:val="99"/>
    <w:rsid w:val="008172E1"/>
    <w:pPr>
      <w:widowControl w:val="0"/>
      <w:suppressLineNumbers/>
      <w:suppressAutoHyphens/>
      <w:spacing w:after="0" w:line="240" w:lineRule="auto"/>
    </w:pPr>
    <w:rPr>
      <w:rFonts w:ascii="Times New Roman" w:eastAsia="Droid Sans" w:hAnsi="Times New Roman" w:cs="Lohit Hindi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2156</TotalTime>
  <Pages>7</Pages>
  <Words>1293</Words>
  <Characters>7376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120</cp:revision>
  <cp:lastPrinted>2018-11-27T08:00:00Z</cp:lastPrinted>
  <dcterms:created xsi:type="dcterms:W3CDTF">2018-10-09T14:34:00Z</dcterms:created>
  <dcterms:modified xsi:type="dcterms:W3CDTF">2018-12-05T09:27:00Z</dcterms:modified>
</cp:coreProperties>
</file>